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5934" w14:textId="77777777" w:rsidR="00776903" w:rsidRDefault="004763A7" w:rsidP="001E0679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 xml:space="preserve">Eigenerklärung zu </w:t>
      </w:r>
      <w:r w:rsidR="009D3D05">
        <w:rPr>
          <w:b/>
          <w:color w:val="004974"/>
          <w:sz w:val="32"/>
          <w:szCs w:val="32"/>
        </w:rPr>
        <w:t>Referenzen</w:t>
      </w:r>
    </w:p>
    <w:p w14:paraId="5FD4D652" w14:textId="77777777" w:rsidR="003778CC" w:rsidRDefault="003778CC" w:rsidP="003778CC">
      <w:pPr>
        <w:jc w:val="center"/>
        <w:rPr>
          <w:color w:val="004974"/>
          <w:sz w:val="24"/>
        </w:rPr>
      </w:pP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662EB8" w:rsidRPr="00F766F4" w14:paraId="3B8DDCDD" w14:textId="77777777" w:rsidTr="00FA17E1">
        <w:trPr>
          <w:trHeight w:val="340"/>
        </w:trPr>
        <w:tc>
          <w:tcPr>
            <w:tcW w:w="9635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14:paraId="032EF587" w14:textId="0E8C55A8" w:rsidR="00662EB8" w:rsidRPr="00F766F4" w:rsidRDefault="00662EB8" w:rsidP="003E293C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des </w:t>
            </w:r>
            <w:r w:rsidR="00DE7F86">
              <w:rPr>
                <w:rFonts w:cstheme="minorHAnsi"/>
                <w:szCs w:val="22"/>
              </w:rPr>
              <w:t>Bewerbers</w:t>
            </w:r>
            <w:r w:rsidR="003E293C">
              <w:rPr>
                <w:rFonts w:cstheme="minorHAnsi"/>
                <w:szCs w:val="22"/>
              </w:rPr>
              <w:t>/</w:t>
            </w:r>
            <w:r w:rsidR="00DE7F86">
              <w:rPr>
                <w:rFonts w:cstheme="minorHAnsi"/>
                <w:szCs w:val="22"/>
              </w:rPr>
              <w:t>Bieters</w:t>
            </w:r>
            <w:r>
              <w:rPr>
                <w:rFonts w:cstheme="minorHAnsi"/>
                <w:szCs w:val="22"/>
              </w:rPr>
              <w:t>:</w:t>
            </w:r>
          </w:p>
        </w:tc>
      </w:tr>
      <w:tr w:rsidR="00662EB8" w:rsidRPr="00F45CAD" w14:paraId="6CD8E586" w14:textId="77777777" w:rsidTr="000C2358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14:paraId="4C5ED331" w14:textId="77777777" w:rsidR="00662EB8" w:rsidRPr="00F766F4" w:rsidRDefault="00662EB8" w:rsidP="000C2358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</w:tbl>
    <w:p w14:paraId="57EA4701" w14:textId="77777777" w:rsidR="00662EB8" w:rsidRDefault="00662EB8" w:rsidP="00662EB8"/>
    <w:p w14:paraId="3001B159" w14:textId="3540C624" w:rsidR="00867195" w:rsidRDefault="004E180E" w:rsidP="00867195">
      <w:pPr>
        <w:rPr>
          <w:color w:val="004974"/>
          <w:szCs w:val="22"/>
        </w:rPr>
      </w:pPr>
      <w:r w:rsidRPr="001B4042">
        <w:rPr>
          <w:color w:val="004974"/>
          <w:szCs w:val="22"/>
        </w:rPr>
        <w:t xml:space="preserve">Auf den nachfolgenden Seiten sind detaillierte Angaben zu </w:t>
      </w:r>
      <w:r w:rsidRPr="001B4042">
        <w:rPr>
          <w:b/>
          <w:bCs/>
          <w:color w:val="004974"/>
          <w:szCs w:val="22"/>
        </w:rPr>
        <w:t>mind. drei durchgeführten Referenzprojekten</w:t>
      </w:r>
      <w:r w:rsidRPr="001B4042">
        <w:rPr>
          <w:rStyle w:val="Funotenzeichen"/>
          <w:color w:val="004974"/>
          <w:szCs w:val="22"/>
        </w:rPr>
        <w:footnoteReference w:id="1"/>
      </w:r>
      <w:r w:rsidRPr="001B4042">
        <w:rPr>
          <w:color w:val="004974"/>
          <w:szCs w:val="22"/>
        </w:rPr>
        <w:t xml:space="preserve"> </w:t>
      </w:r>
      <w:r w:rsidR="00FA3B49" w:rsidRPr="001B4042">
        <w:rPr>
          <w:bCs/>
          <w:color w:val="004974"/>
          <w:szCs w:val="22"/>
        </w:rPr>
        <w:t>aus den letzten fünf Jahren</w:t>
      </w:r>
      <w:r w:rsidR="00FA3B49" w:rsidRPr="001B4042">
        <w:rPr>
          <w:color w:val="004974"/>
          <w:szCs w:val="22"/>
        </w:rPr>
        <w:t xml:space="preserve"> </w:t>
      </w:r>
      <w:r w:rsidRPr="001B4042">
        <w:rPr>
          <w:color w:val="004974"/>
          <w:szCs w:val="22"/>
        </w:rPr>
        <w:t xml:space="preserve">zu machen, die mit der ausgeschriebenen Leistung in Art und Umfang vergleichbar sind. </w:t>
      </w:r>
      <w:r w:rsidR="00867195" w:rsidRPr="00867195">
        <w:rPr>
          <w:color w:val="004974"/>
          <w:szCs w:val="22"/>
        </w:rPr>
        <w:t xml:space="preserve">Die Referenzen dienen dem Beleg, dass bereits vergleichbare Leistungen, wie die zu vergebende, durchgeführt wurden. </w:t>
      </w:r>
    </w:p>
    <w:p w14:paraId="6400EB5B" w14:textId="77777777" w:rsidR="00867195" w:rsidRDefault="00867195" w:rsidP="004E180E">
      <w:pPr>
        <w:rPr>
          <w:color w:val="004974"/>
          <w:szCs w:val="22"/>
        </w:rPr>
      </w:pPr>
    </w:p>
    <w:p w14:paraId="49F9D14C" w14:textId="4BFD64BE" w:rsidR="004E180E" w:rsidRPr="001B4042" w:rsidRDefault="004E180E" w:rsidP="004E180E">
      <w:pPr>
        <w:rPr>
          <w:color w:val="004974"/>
          <w:szCs w:val="22"/>
        </w:rPr>
      </w:pPr>
      <w:r w:rsidRPr="001B4042">
        <w:rPr>
          <w:color w:val="004974"/>
          <w:szCs w:val="22"/>
        </w:rPr>
        <w:t>Folgende Mindestanforderungen gelten:</w:t>
      </w:r>
    </w:p>
    <w:p w14:paraId="0FDF2EF3" w14:textId="77777777" w:rsidR="004E180E" w:rsidRDefault="004E180E" w:rsidP="004E180E">
      <w:pPr>
        <w:rPr>
          <w:color w:val="004974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366"/>
      </w:tblGrid>
      <w:tr w:rsidR="001B4042" w14:paraId="5500B280" w14:textId="77777777" w:rsidTr="001B4042">
        <w:tc>
          <w:tcPr>
            <w:tcW w:w="2263" w:type="dxa"/>
          </w:tcPr>
          <w:p w14:paraId="203EB2F9" w14:textId="10F5F7F8" w:rsidR="001B4042" w:rsidRDefault="001B4042" w:rsidP="004E180E">
            <w:pPr>
              <w:rPr>
                <w:color w:val="004974"/>
                <w:szCs w:val="22"/>
              </w:rPr>
            </w:pPr>
            <w:r w:rsidRPr="001B4042">
              <w:rPr>
                <w:rFonts w:cstheme="minorHAnsi"/>
                <w:i/>
                <w:color w:val="004974"/>
                <w:szCs w:val="22"/>
                <w:u w:val="single"/>
              </w:rPr>
              <w:t>mind. 1 Referenz:</w:t>
            </w:r>
          </w:p>
        </w:tc>
        <w:tc>
          <w:tcPr>
            <w:tcW w:w="7366" w:type="dxa"/>
          </w:tcPr>
          <w:p w14:paraId="71AB833B" w14:textId="0497ADF4" w:rsidR="001B4042" w:rsidRPr="001B4042" w:rsidRDefault="001B4042" w:rsidP="001B4042">
            <w:pPr>
              <w:pStyle w:val="Listenabsatz"/>
              <w:numPr>
                <w:ilvl w:val="0"/>
                <w:numId w:val="33"/>
              </w:numPr>
              <w:rPr>
                <w:rFonts w:cstheme="minorHAnsi"/>
                <w:i/>
                <w:color w:val="004974"/>
                <w:szCs w:val="22"/>
              </w:rPr>
            </w:pPr>
            <w:r w:rsidRPr="001B4042">
              <w:rPr>
                <w:rFonts w:cstheme="minorHAnsi"/>
                <w:i/>
                <w:color w:val="004974"/>
                <w:szCs w:val="22"/>
              </w:rPr>
              <w:t xml:space="preserve">Mind. ein Einzel-Leasingvertrag muss das reguläre Vertragsende erreicht haben. </w:t>
            </w:r>
            <w:r w:rsidR="00867195" w:rsidRPr="00867195">
              <w:rPr>
                <w:rFonts w:cstheme="minorHAnsi"/>
                <w:i/>
                <w:color w:val="004974"/>
                <w:szCs w:val="22"/>
              </w:rPr>
              <w:t>So soll sichergestellt werden, dass der Auftragnehmer im Stande ist, die Pauschalversteuerung nach §37b EstG durchzuführen.</w:t>
            </w:r>
            <w:r w:rsidR="00867195">
              <w:rPr>
                <w:rFonts w:cstheme="minorHAnsi"/>
                <w:i/>
                <w:color w:val="004974"/>
                <w:szCs w:val="22"/>
              </w:rPr>
              <w:t xml:space="preserve"> </w:t>
            </w:r>
            <w:r w:rsidR="00867195">
              <w:rPr>
                <w:rFonts w:cstheme="minorHAnsi"/>
                <w:i/>
                <w:color w:val="004974"/>
                <w:szCs w:val="22"/>
              </w:rPr>
              <w:br/>
            </w:r>
            <w:r w:rsidRPr="001B4042">
              <w:rPr>
                <w:rFonts w:cstheme="minorHAnsi"/>
                <w:i/>
                <w:color w:val="004974"/>
                <w:szCs w:val="22"/>
              </w:rPr>
              <w:t xml:space="preserve">Das Referenzprojekt muss demnach eine </w:t>
            </w:r>
            <w:r w:rsidRPr="001B4042">
              <w:rPr>
                <w:rFonts w:cstheme="minorHAnsi"/>
                <w:b/>
                <w:bCs/>
                <w:i/>
                <w:color w:val="004974"/>
                <w:szCs w:val="22"/>
              </w:rPr>
              <w:t>Laufzeit von mind. 36 Monaten</w:t>
            </w:r>
            <w:r w:rsidRPr="001B4042">
              <w:rPr>
                <w:rFonts w:cstheme="minorHAnsi"/>
                <w:i/>
                <w:color w:val="004974"/>
                <w:szCs w:val="22"/>
              </w:rPr>
              <w:t xml:space="preserve"> haben; zulässig ist:</w:t>
            </w:r>
          </w:p>
          <w:p w14:paraId="5BD66365" w14:textId="77777777" w:rsidR="001B4042" w:rsidRPr="001B4042" w:rsidRDefault="001B4042" w:rsidP="001B4042">
            <w:pPr>
              <w:pStyle w:val="Listenabsatz"/>
              <w:numPr>
                <w:ilvl w:val="0"/>
                <w:numId w:val="33"/>
              </w:numPr>
              <w:ind w:left="720"/>
              <w:rPr>
                <w:rFonts w:cstheme="minorHAnsi"/>
                <w:i/>
                <w:color w:val="004974"/>
                <w:szCs w:val="22"/>
              </w:rPr>
            </w:pPr>
            <w:r w:rsidRPr="001B4042">
              <w:rPr>
                <w:rFonts w:cstheme="minorHAnsi"/>
                <w:b/>
                <w:bCs/>
                <w:i/>
                <w:color w:val="004974"/>
                <w:szCs w:val="22"/>
              </w:rPr>
              <w:t>abgeschlossene Referenz</w:t>
            </w:r>
            <w:r w:rsidRPr="001B4042">
              <w:rPr>
                <w:rFonts w:cstheme="minorHAnsi"/>
                <w:i/>
                <w:color w:val="004974"/>
                <w:szCs w:val="22"/>
              </w:rPr>
              <w:t>: Das Vertragsende liegt zwischen dem 31.08.2022 bis zum 31.08.2026</w:t>
            </w:r>
          </w:p>
          <w:p w14:paraId="4AB0085C" w14:textId="77777777" w:rsidR="001B4042" w:rsidRPr="001B4042" w:rsidRDefault="001B4042" w:rsidP="001B4042">
            <w:pPr>
              <w:ind w:left="360"/>
              <w:rPr>
                <w:rFonts w:cstheme="minorHAnsi"/>
                <w:i/>
                <w:color w:val="004974"/>
                <w:szCs w:val="22"/>
              </w:rPr>
            </w:pPr>
            <w:r w:rsidRPr="001B4042">
              <w:rPr>
                <w:rFonts w:cstheme="minorHAnsi"/>
                <w:b/>
                <w:bCs/>
                <w:i/>
                <w:color w:val="004974"/>
                <w:szCs w:val="22"/>
              </w:rPr>
              <w:t>ODER</w:t>
            </w:r>
          </w:p>
          <w:p w14:paraId="2064C5B0" w14:textId="5E3D9620" w:rsidR="001B4042" w:rsidRDefault="001B4042" w:rsidP="001B4042">
            <w:pPr>
              <w:pStyle w:val="Listenabsatz"/>
              <w:numPr>
                <w:ilvl w:val="0"/>
                <w:numId w:val="33"/>
              </w:numPr>
              <w:spacing w:after="240"/>
              <w:ind w:left="720"/>
              <w:rPr>
                <w:color w:val="004974"/>
                <w:szCs w:val="22"/>
              </w:rPr>
            </w:pPr>
            <w:r w:rsidRPr="001B4042">
              <w:rPr>
                <w:rFonts w:cstheme="minorHAnsi"/>
                <w:b/>
                <w:bCs/>
                <w:i/>
                <w:color w:val="004974"/>
                <w:szCs w:val="22"/>
              </w:rPr>
              <w:t>laufende Referenz</w:t>
            </w:r>
            <w:r w:rsidRPr="001B4042">
              <w:rPr>
                <w:rFonts w:cstheme="minorHAnsi"/>
                <w:i/>
                <w:color w:val="004974"/>
                <w:szCs w:val="22"/>
              </w:rPr>
              <w:t>: Der Vertrag begann spätestens am 01.09.2023.</w:t>
            </w:r>
          </w:p>
        </w:tc>
      </w:tr>
      <w:tr w:rsidR="001B4042" w14:paraId="670C27CA" w14:textId="77777777" w:rsidTr="001B4042">
        <w:tc>
          <w:tcPr>
            <w:tcW w:w="2263" w:type="dxa"/>
          </w:tcPr>
          <w:p w14:paraId="16CCAFDF" w14:textId="60E4B3E2" w:rsidR="001B4042" w:rsidRDefault="001B4042" w:rsidP="004E180E">
            <w:pPr>
              <w:rPr>
                <w:color w:val="004974"/>
                <w:szCs w:val="22"/>
              </w:rPr>
            </w:pPr>
            <w:r>
              <w:rPr>
                <w:rFonts w:cstheme="minorHAnsi"/>
                <w:i/>
                <w:color w:val="004974"/>
                <w:szCs w:val="22"/>
                <w:u w:val="single"/>
              </w:rPr>
              <w:t xml:space="preserve">jede </w:t>
            </w:r>
            <w:r w:rsidRPr="001B4042">
              <w:rPr>
                <w:rFonts w:cstheme="minorHAnsi"/>
                <w:i/>
                <w:color w:val="004974"/>
                <w:szCs w:val="22"/>
                <w:u w:val="single"/>
              </w:rPr>
              <w:t>weitere Referenz:</w:t>
            </w:r>
          </w:p>
        </w:tc>
        <w:tc>
          <w:tcPr>
            <w:tcW w:w="7366" w:type="dxa"/>
          </w:tcPr>
          <w:p w14:paraId="7885DA6B" w14:textId="63259E8F" w:rsidR="001B4042" w:rsidRPr="001B4042" w:rsidRDefault="00867195" w:rsidP="001B4042">
            <w:pPr>
              <w:pStyle w:val="Listenabsatz"/>
              <w:numPr>
                <w:ilvl w:val="0"/>
                <w:numId w:val="33"/>
              </w:numPr>
              <w:rPr>
                <w:rFonts w:cstheme="minorHAnsi"/>
                <w:i/>
                <w:color w:val="004974"/>
                <w:szCs w:val="22"/>
              </w:rPr>
            </w:pPr>
            <w:r>
              <w:rPr>
                <w:rFonts w:cstheme="minorHAnsi"/>
                <w:i/>
                <w:color w:val="004974"/>
                <w:szCs w:val="22"/>
              </w:rPr>
              <w:t>Das</w:t>
            </w:r>
            <w:r w:rsidR="001B4042" w:rsidRPr="001B4042">
              <w:rPr>
                <w:rFonts w:cstheme="minorHAnsi"/>
                <w:i/>
                <w:color w:val="004974"/>
                <w:szCs w:val="22"/>
              </w:rPr>
              <w:t xml:space="preserve"> </w:t>
            </w:r>
            <w:r>
              <w:rPr>
                <w:rFonts w:cstheme="minorHAnsi"/>
                <w:i/>
                <w:color w:val="004974"/>
                <w:szCs w:val="22"/>
              </w:rPr>
              <w:t xml:space="preserve">jeweilige </w:t>
            </w:r>
            <w:r w:rsidR="001B4042" w:rsidRPr="001B4042">
              <w:rPr>
                <w:rFonts w:cstheme="minorHAnsi"/>
                <w:i/>
                <w:color w:val="004974"/>
                <w:szCs w:val="22"/>
              </w:rPr>
              <w:t xml:space="preserve">Referenzprojekt </w:t>
            </w:r>
            <w:r>
              <w:rPr>
                <w:rFonts w:cstheme="minorHAnsi"/>
                <w:i/>
                <w:color w:val="004974"/>
                <w:szCs w:val="22"/>
              </w:rPr>
              <w:t>muss</w:t>
            </w:r>
            <w:r w:rsidR="001B4042" w:rsidRPr="001B4042">
              <w:rPr>
                <w:rFonts w:cstheme="minorHAnsi"/>
                <w:i/>
                <w:color w:val="004974"/>
                <w:szCs w:val="22"/>
              </w:rPr>
              <w:t xml:space="preserve"> eine </w:t>
            </w:r>
            <w:r w:rsidR="001B4042" w:rsidRPr="001B4042">
              <w:rPr>
                <w:rFonts w:cstheme="minorHAnsi"/>
                <w:b/>
                <w:bCs/>
                <w:i/>
                <w:color w:val="004974"/>
                <w:szCs w:val="22"/>
              </w:rPr>
              <w:t>Laufzeit von mind. 12 Monaten</w:t>
            </w:r>
            <w:r w:rsidR="001B4042" w:rsidRPr="001B4042">
              <w:rPr>
                <w:rFonts w:cstheme="minorHAnsi"/>
                <w:i/>
                <w:color w:val="004974"/>
                <w:szCs w:val="22"/>
              </w:rPr>
              <w:t xml:space="preserve"> haben; zulässig </w:t>
            </w:r>
            <w:r>
              <w:rPr>
                <w:rFonts w:cstheme="minorHAnsi"/>
                <w:i/>
                <w:color w:val="004974"/>
                <w:szCs w:val="22"/>
              </w:rPr>
              <w:t>ist</w:t>
            </w:r>
            <w:r w:rsidR="001B4042">
              <w:rPr>
                <w:rFonts w:cstheme="minorHAnsi"/>
                <w:i/>
                <w:color w:val="004974"/>
                <w:szCs w:val="22"/>
              </w:rPr>
              <w:t xml:space="preserve"> demnach</w:t>
            </w:r>
            <w:r w:rsidR="001B4042" w:rsidRPr="001B4042">
              <w:rPr>
                <w:rFonts w:cstheme="minorHAnsi"/>
                <w:i/>
                <w:color w:val="004974"/>
                <w:szCs w:val="22"/>
              </w:rPr>
              <w:t>:</w:t>
            </w:r>
          </w:p>
          <w:p w14:paraId="42192EB6" w14:textId="77777777" w:rsidR="001B4042" w:rsidRPr="001B4042" w:rsidRDefault="001B4042" w:rsidP="001B4042">
            <w:pPr>
              <w:pStyle w:val="Listenabsatz"/>
              <w:numPr>
                <w:ilvl w:val="0"/>
                <w:numId w:val="33"/>
              </w:numPr>
              <w:ind w:left="720"/>
              <w:rPr>
                <w:rFonts w:cstheme="minorHAnsi"/>
                <w:i/>
                <w:color w:val="004974"/>
                <w:szCs w:val="22"/>
              </w:rPr>
            </w:pPr>
            <w:r w:rsidRPr="001B4042">
              <w:rPr>
                <w:rFonts w:cstheme="minorHAnsi"/>
                <w:b/>
                <w:bCs/>
                <w:i/>
                <w:color w:val="004974"/>
                <w:szCs w:val="22"/>
              </w:rPr>
              <w:t>abgeschlossene Referenz</w:t>
            </w:r>
            <w:r w:rsidRPr="001B4042">
              <w:rPr>
                <w:rFonts w:cstheme="minorHAnsi"/>
                <w:i/>
                <w:color w:val="004974"/>
                <w:szCs w:val="22"/>
              </w:rPr>
              <w:t>: Das Vertragsende liegt zwischen dem 31.08.2022 bis zum 31.08.2026</w:t>
            </w:r>
          </w:p>
          <w:p w14:paraId="5B21CF10" w14:textId="77777777" w:rsidR="001B4042" w:rsidRPr="001B4042" w:rsidRDefault="001B4042" w:rsidP="001B4042">
            <w:pPr>
              <w:ind w:left="360"/>
              <w:rPr>
                <w:rFonts w:cstheme="minorHAnsi"/>
                <w:i/>
                <w:color w:val="004974"/>
                <w:szCs w:val="22"/>
              </w:rPr>
            </w:pPr>
            <w:r w:rsidRPr="001B4042">
              <w:rPr>
                <w:rFonts w:cstheme="minorHAnsi"/>
                <w:b/>
                <w:bCs/>
                <w:i/>
                <w:color w:val="004974"/>
                <w:szCs w:val="22"/>
              </w:rPr>
              <w:t>ODER</w:t>
            </w:r>
          </w:p>
          <w:p w14:paraId="4583A98C" w14:textId="3B117593" w:rsidR="001B4042" w:rsidRDefault="001B4042" w:rsidP="001B4042">
            <w:pPr>
              <w:pStyle w:val="Listenabsatz"/>
              <w:numPr>
                <w:ilvl w:val="0"/>
                <w:numId w:val="33"/>
              </w:numPr>
              <w:ind w:left="720"/>
              <w:rPr>
                <w:color w:val="004974"/>
                <w:szCs w:val="22"/>
              </w:rPr>
            </w:pPr>
            <w:r w:rsidRPr="001B4042">
              <w:rPr>
                <w:rFonts w:cstheme="minorHAnsi"/>
                <w:b/>
                <w:bCs/>
                <w:i/>
                <w:color w:val="004974"/>
                <w:szCs w:val="22"/>
              </w:rPr>
              <w:t>laufende Referenz</w:t>
            </w:r>
            <w:r w:rsidRPr="001B4042">
              <w:rPr>
                <w:rFonts w:cstheme="minorHAnsi"/>
                <w:i/>
                <w:color w:val="004974"/>
                <w:szCs w:val="22"/>
              </w:rPr>
              <w:t>: Der Vertrag begann spätestens am 01.09.2025.</w:t>
            </w:r>
          </w:p>
        </w:tc>
      </w:tr>
    </w:tbl>
    <w:p w14:paraId="2F670379" w14:textId="77777777" w:rsidR="001B4042" w:rsidRPr="001B4042" w:rsidRDefault="001B4042" w:rsidP="004E180E">
      <w:pPr>
        <w:rPr>
          <w:color w:val="004974"/>
          <w:szCs w:val="22"/>
        </w:rPr>
      </w:pPr>
    </w:p>
    <w:p w14:paraId="01FC1E17" w14:textId="77777777" w:rsidR="004E180E" w:rsidRPr="001B4042" w:rsidRDefault="004E180E" w:rsidP="004E180E">
      <w:pPr>
        <w:rPr>
          <w:color w:val="004974"/>
          <w:szCs w:val="22"/>
        </w:rPr>
      </w:pPr>
    </w:p>
    <w:p w14:paraId="401B0F94" w14:textId="77777777" w:rsidR="004E180E" w:rsidRPr="001B4042" w:rsidRDefault="004E180E" w:rsidP="004E180E">
      <w:pPr>
        <w:rPr>
          <w:color w:val="004974"/>
          <w:szCs w:val="22"/>
        </w:rPr>
      </w:pPr>
    </w:p>
    <w:p w14:paraId="69317596" w14:textId="77777777" w:rsidR="004E180E" w:rsidRPr="001B4042" w:rsidRDefault="004E180E" w:rsidP="004E180E">
      <w:pPr>
        <w:rPr>
          <w:b/>
          <w:color w:val="C00000"/>
          <w:szCs w:val="22"/>
          <w:u w:val="single"/>
        </w:rPr>
      </w:pPr>
      <w:r w:rsidRPr="001B4042">
        <w:rPr>
          <w:b/>
          <w:color w:val="C00000"/>
          <w:szCs w:val="22"/>
          <w:u w:val="single"/>
        </w:rPr>
        <w:t>WICHTIG:</w:t>
      </w:r>
    </w:p>
    <w:p w14:paraId="5CAFE4E6" w14:textId="77777777" w:rsidR="00725187" w:rsidRPr="001B4042" w:rsidRDefault="004E180E" w:rsidP="00725187">
      <w:pPr>
        <w:rPr>
          <w:b/>
          <w:color w:val="C00000"/>
          <w:szCs w:val="22"/>
        </w:rPr>
      </w:pPr>
      <w:r w:rsidRPr="001B4042">
        <w:rPr>
          <w:b/>
          <w:color w:val="C00000"/>
          <w:szCs w:val="22"/>
        </w:rPr>
        <w:t>Folgende Mängel führen zum Ausschluss des Angebots:</w:t>
      </w:r>
    </w:p>
    <w:p w14:paraId="2344B559" w14:textId="13F69783" w:rsidR="004E180E" w:rsidRPr="001B4042" w:rsidRDefault="004E180E" w:rsidP="00725187">
      <w:pPr>
        <w:pStyle w:val="Listenabsatz"/>
        <w:numPr>
          <w:ilvl w:val="0"/>
          <w:numId w:val="35"/>
        </w:numPr>
        <w:rPr>
          <w:szCs w:val="22"/>
        </w:rPr>
      </w:pPr>
      <w:r w:rsidRPr="001B4042">
        <w:rPr>
          <w:b/>
          <w:color w:val="C00000"/>
          <w:szCs w:val="22"/>
        </w:rPr>
        <w:t>Mindestanforderungen an die Referenz(en) nicht erfüllt.</w:t>
      </w:r>
    </w:p>
    <w:p w14:paraId="6A7AFC9C" w14:textId="0B39E8AF" w:rsidR="004E180E" w:rsidRDefault="004E180E">
      <w:r>
        <w:br w:type="page"/>
      </w:r>
    </w:p>
    <w:p w14:paraId="51B2DEFC" w14:textId="21D22244" w:rsidR="003778CC" w:rsidRPr="00623778" w:rsidRDefault="003778CC" w:rsidP="003778CC">
      <w:pPr>
        <w:rPr>
          <w:b/>
          <w:sz w:val="24"/>
        </w:rPr>
      </w:pPr>
      <w:r w:rsidRPr="00623778">
        <w:rPr>
          <w:b/>
          <w:sz w:val="24"/>
        </w:rPr>
        <w:lastRenderedPageBreak/>
        <w:t>1. Referenz</w:t>
      </w:r>
      <w:r w:rsidR="00623778" w:rsidRPr="00623778">
        <w:rPr>
          <w:bCs/>
          <w:sz w:val="24"/>
        </w:rPr>
        <w:t xml:space="preserve"> - </w:t>
      </w:r>
      <w:r w:rsidR="00623778" w:rsidRPr="00623778">
        <w:rPr>
          <w:sz w:val="24"/>
        </w:rPr>
        <w:t>Bezeichnung:</w:t>
      </w:r>
      <w:r w:rsidR="00623778" w:rsidRPr="00623778">
        <w:rPr>
          <w:b/>
          <w:bCs/>
          <w:sz w:val="24"/>
        </w:rPr>
        <w:t xml:space="preserve"> </w:t>
      </w:r>
      <w:sdt>
        <w:sdtPr>
          <w:rPr>
            <w:b/>
            <w:bCs/>
            <w:sz w:val="24"/>
          </w:rPr>
          <w:id w:val="-1527407344"/>
          <w:placeholder>
            <w:docPart w:val="FA0C6D2C9E984B178A0E90C174364DF9"/>
          </w:placeholder>
          <w:showingPlcHdr/>
        </w:sdtPr>
        <w:sdtEndPr/>
        <w:sdtContent>
          <w:r w:rsidR="00623778" w:rsidRPr="00623778">
            <w:rPr>
              <w:rStyle w:val="Platzhaltertext"/>
              <w:color w:val="auto"/>
              <w:sz w:val="24"/>
              <w:shd w:val="clear" w:color="auto" w:fill="D9E2F3" w:themeFill="accent1" w:themeFillTint="33"/>
            </w:rPr>
            <w:t>Klicken oder tippen Sie hier, um Text einzugeben.</w:t>
          </w:r>
        </w:sdtContent>
      </w:sdt>
    </w:p>
    <w:p w14:paraId="5621396B" w14:textId="77777777" w:rsidR="003778CC" w:rsidRPr="00437CF0" w:rsidRDefault="003778CC" w:rsidP="003778CC"/>
    <w:tbl>
      <w:tblPr>
        <w:tblStyle w:val="Tabellenraster"/>
        <w:tblW w:w="9923" w:type="dxa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6" w:space="0" w:color="767171" w:themeColor="background2" w:themeShade="80"/>
          <w:insideV w:val="single" w:sz="6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229"/>
      </w:tblGrid>
      <w:tr w:rsidR="009D3D05" w:rsidRPr="009D3D05" w14:paraId="7EC38221" w14:textId="77777777" w:rsidTr="00B04537">
        <w:trPr>
          <w:cantSplit/>
          <w:trHeight w:val="340"/>
        </w:trPr>
        <w:tc>
          <w:tcPr>
            <w:tcW w:w="2694" w:type="dxa"/>
            <w:tcBorders>
              <w:top w:val="single" w:sz="6" w:space="0" w:color="767171" w:themeColor="background2" w:themeShade="80"/>
              <w:bottom w:val="nil"/>
            </w:tcBorders>
            <w:shd w:val="clear" w:color="auto" w:fill="DEEAF6" w:themeFill="accent5" w:themeFillTint="33"/>
            <w:vAlign w:val="center"/>
          </w:tcPr>
          <w:p w14:paraId="47E94385" w14:textId="77777777" w:rsidR="009D3D05" w:rsidRPr="009D3D05" w:rsidRDefault="009D3D05" w:rsidP="00B04537">
            <w:pPr>
              <w:spacing w:before="60" w:after="60"/>
              <w:rPr>
                <w:rFonts w:eastAsia="Arial Unicode MS" w:cstheme="minorHAnsi"/>
                <w:szCs w:val="22"/>
              </w:rPr>
            </w:pPr>
            <w:bookmarkStart w:id="1" w:name="_Hlk222222398"/>
            <w:r w:rsidRPr="009D3D05">
              <w:rPr>
                <w:rFonts w:eastAsia="Arial Unicode MS" w:cstheme="minorHAnsi"/>
                <w:szCs w:val="22"/>
              </w:rPr>
              <w:t>Auftraggeber</w:t>
            </w:r>
          </w:p>
        </w:tc>
        <w:tc>
          <w:tcPr>
            <w:tcW w:w="7229" w:type="dxa"/>
            <w:vAlign w:val="center"/>
          </w:tcPr>
          <w:p w14:paraId="5AD0290B" w14:textId="3FBE858B" w:rsidR="009D3D05" w:rsidRPr="009D3D05" w:rsidRDefault="009D3D05" w:rsidP="00B04537">
            <w:pPr>
              <w:tabs>
                <w:tab w:val="left" w:pos="2586"/>
                <w:tab w:val="left" w:pos="3295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17540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187"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725187" w:rsidRPr="004E180E">
              <w:rPr>
                <w:rFonts w:cstheme="minorHAnsi"/>
                <w:i/>
                <w:iCs/>
                <w:noProof/>
                <w:szCs w:val="22"/>
              </w:rPr>
              <w:t xml:space="preserve"> 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ja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131883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187"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725187" w:rsidRPr="004E180E">
              <w:rPr>
                <w:rFonts w:cstheme="minorHAnsi"/>
                <w:i/>
                <w:iCs/>
                <w:noProof/>
                <w:szCs w:val="22"/>
              </w:rPr>
              <w:t xml:space="preserve"> 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nein</w:t>
            </w:r>
          </w:p>
        </w:tc>
      </w:tr>
      <w:tr w:rsidR="009D3D05" w:rsidRPr="009D3D05" w14:paraId="24B8C2EF" w14:textId="77777777" w:rsidTr="00B04537">
        <w:trPr>
          <w:cantSplit/>
          <w:trHeight w:val="283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2D6424D9" w14:textId="77777777" w:rsidR="009D3D05" w:rsidRPr="009D3D05" w:rsidRDefault="009D3D05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75E67238" w14:textId="77777777" w:rsidR="009D3D05" w:rsidRPr="009D3D05" w:rsidRDefault="009D3D05" w:rsidP="00B04537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757B53" w:rsidRPr="00E17836" w14:paraId="2D5F7A1E" w14:textId="77777777" w:rsidTr="00725187">
        <w:trPr>
          <w:cantSplit/>
          <w:trHeight w:val="964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5F1B1693" w14:textId="77777777" w:rsidR="00757B53" w:rsidRPr="00757B53" w:rsidRDefault="00757B53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7229" w:type="dxa"/>
          </w:tcPr>
          <w:p w14:paraId="2D3DF7BF" w14:textId="77777777" w:rsidR="004763A7" w:rsidRPr="004E180E" w:rsidRDefault="0059656F" w:rsidP="00B04537">
            <w:pPr>
              <w:spacing w:before="60" w:after="80"/>
              <w:rPr>
                <w:rFonts w:cstheme="minorHAnsi"/>
                <w:i/>
                <w:iCs/>
                <w:noProof/>
                <w:szCs w:val="22"/>
              </w:rPr>
            </w:pP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3D5614E8" w14:textId="77777777" w:rsidR="009D3D05" w:rsidRPr="004E180E" w:rsidRDefault="009D3D05" w:rsidP="00D24F27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2A6CDCCD" w14:textId="77777777" w:rsidR="004763A7" w:rsidRPr="004763A7" w:rsidRDefault="004763A7" w:rsidP="004E180E">
            <w:pPr>
              <w:spacing w:after="60"/>
              <w:rPr>
                <w:rFonts w:cstheme="minorHAnsi"/>
                <w:noProof/>
                <w:sz w:val="20"/>
                <w:szCs w:val="20"/>
              </w:rPr>
            </w:pP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</w:tc>
      </w:tr>
      <w:tr w:rsidR="009D3D05" w:rsidRPr="00E17836" w14:paraId="76F7A7CE" w14:textId="77777777" w:rsidTr="00B04537">
        <w:trPr>
          <w:cantSplit/>
          <w:trHeight w:val="283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42DC9BFA" w14:textId="77777777" w:rsidR="009D3D05" w:rsidRDefault="009D3D05" w:rsidP="004E180E">
            <w:pPr>
              <w:rPr>
                <w:rFonts w:eastAsia="Arial Unicode MS" w:cstheme="minorHAnsi"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24589FD0" w14:textId="77777777" w:rsidR="009D3D05" w:rsidRPr="009D3D05" w:rsidRDefault="00D24F27" w:rsidP="00B04537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4763A7" w:rsidRPr="00E17836" w14:paraId="5027626B" w14:textId="77777777" w:rsidTr="00C902EB">
        <w:trPr>
          <w:cantSplit/>
          <w:trHeight w:val="1871"/>
        </w:trPr>
        <w:tc>
          <w:tcPr>
            <w:tcW w:w="2694" w:type="dxa"/>
            <w:tcBorders>
              <w:top w:val="nil"/>
              <w:bottom w:val="single" w:sz="6" w:space="0" w:color="767171" w:themeColor="background2" w:themeShade="80"/>
            </w:tcBorders>
            <w:shd w:val="clear" w:color="auto" w:fill="DEEAF6" w:themeFill="accent5" w:themeFillTint="33"/>
          </w:tcPr>
          <w:p w14:paraId="15ED8159" w14:textId="77777777" w:rsidR="004763A7" w:rsidRPr="00757B53" w:rsidRDefault="004763A7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29" w:type="dxa"/>
          </w:tcPr>
          <w:p w14:paraId="53880261" w14:textId="77777777" w:rsidR="004763A7" w:rsidRPr="004E180E" w:rsidRDefault="004763A7" w:rsidP="00B04537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23D03548" w14:textId="77777777" w:rsidR="004763A7" w:rsidRDefault="00D24F27" w:rsidP="00C902EB">
            <w:pPr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</w:t>
            </w:r>
            <w:r w:rsidR="009D3D05">
              <w:rPr>
                <w:rFonts w:cstheme="minorHAnsi"/>
                <w:sz w:val="12"/>
                <w:szCs w:val="12"/>
              </w:rPr>
              <w:t>Bereich</w:t>
            </w:r>
          </w:p>
          <w:p w14:paraId="5276C043" w14:textId="77777777" w:rsidR="009D3D05" w:rsidRPr="004E180E" w:rsidRDefault="009D3D05" w:rsidP="00D24F27">
            <w:pPr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30BA9E7C" w14:textId="77777777" w:rsidR="009D3D05" w:rsidRDefault="00D24F27" w:rsidP="00C902EB">
            <w:pPr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0AFFFB4E" w14:textId="77777777" w:rsidR="009D3D05" w:rsidRPr="004E180E" w:rsidRDefault="009D3D05" w:rsidP="00D24F27">
            <w:pPr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19589118" w14:textId="77777777" w:rsidR="009D3D05" w:rsidRDefault="00D24F27" w:rsidP="00C902EB">
            <w:pPr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5511FB06" w14:textId="77777777" w:rsidR="009D3D05" w:rsidRPr="004E180E" w:rsidRDefault="009D3D05" w:rsidP="00D24F27">
            <w:pPr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2DD7F038" w14:textId="77777777" w:rsidR="004763A7" w:rsidRPr="00757B53" w:rsidRDefault="00D24F27" w:rsidP="004E180E">
            <w:pPr>
              <w:spacing w:after="6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3778CC" w:rsidRPr="00E17836" w14:paraId="22961724" w14:textId="77777777" w:rsidTr="00725187">
        <w:trPr>
          <w:cantSplit/>
          <w:trHeight w:val="454"/>
        </w:trPr>
        <w:tc>
          <w:tcPr>
            <w:tcW w:w="2694" w:type="dxa"/>
            <w:tcBorders>
              <w:top w:val="single" w:sz="6" w:space="0" w:color="767171" w:themeColor="background2" w:themeShade="80"/>
            </w:tcBorders>
            <w:shd w:val="clear" w:color="auto" w:fill="DEEAF6" w:themeFill="accent5" w:themeFillTint="33"/>
          </w:tcPr>
          <w:p w14:paraId="11F7870E" w14:textId="77777777" w:rsidR="003778CC" w:rsidRPr="00757B53" w:rsidRDefault="003778CC" w:rsidP="00F51278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Leistungszeitraum</w:t>
            </w:r>
          </w:p>
        </w:tc>
        <w:tc>
          <w:tcPr>
            <w:tcW w:w="7229" w:type="dxa"/>
          </w:tcPr>
          <w:p w14:paraId="6004D1F1" w14:textId="05307B16" w:rsidR="003778CC" w:rsidRPr="004E180E" w:rsidRDefault="003778CC" w:rsidP="00324129">
            <w:pPr>
              <w:tabs>
                <w:tab w:val="left" w:pos="1594"/>
                <w:tab w:val="left" w:pos="2729"/>
                <w:tab w:val="left" w:pos="3296"/>
              </w:tabs>
              <w:spacing w:before="60"/>
              <w:rPr>
                <w:rFonts w:cstheme="minorHAnsi"/>
                <w:i/>
                <w:iCs/>
                <w:sz w:val="20"/>
                <w:szCs w:val="20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E180E">
              <w:rPr>
                <w:rFonts w:cstheme="minorHAnsi"/>
                <w:i/>
                <w:iCs/>
                <w:sz w:val="20"/>
                <w:szCs w:val="20"/>
              </w:rPr>
              <w:tab/>
            </w:r>
            <w:r w:rsidR="00324129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="00324129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="00324129">
              <w:rPr>
                <w:rFonts w:cstheme="minorHAnsi"/>
                <w:i/>
                <w:iCs/>
                <w:szCs w:val="22"/>
              </w:rPr>
            </w:r>
            <w:r w:rsidR="00324129">
              <w:rPr>
                <w:rFonts w:cstheme="minorHAnsi"/>
                <w:i/>
                <w:iCs/>
                <w:szCs w:val="22"/>
              </w:rPr>
              <w:fldChar w:fldCharType="separate"/>
            </w:r>
            <w:r w:rsidR="00324129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="00324129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="00324129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="00324129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="00324129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="00324129">
              <w:rPr>
                <w:rFonts w:cstheme="minorHAnsi"/>
                <w:i/>
                <w:iCs/>
                <w:szCs w:val="22"/>
              </w:rPr>
              <w:fldChar w:fldCharType="end"/>
            </w:r>
            <w:bookmarkEnd w:id="2"/>
            <w:r w:rsidR="00324129">
              <w:rPr>
                <w:rFonts w:cstheme="minorHAnsi"/>
                <w:i/>
                <w:iCs/>
                <w:szCs w:val="22"/>
              </w:rPr>
              <w:tab/>
            </w:r>
            <w:r w:rsidR="00324129" w:rsidRPr="00324129">
              <w:rPr>
                <w:rFonts w:cstheme="minorHAnsi"/>
                <w:i/>
                <w:iCs/>
                <w:szCs w:val="22"/>
              </w:rPr>
              <w:t>oder</w:t>
            </w:r>
            <w:r w:rsidR="00324129">
              <w:rPr>
                <w:rFonts w:cstheme="minorHAnsi"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-184909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129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324129">
              <w:rPr>
                <w:rFonts w:cstheme="minorHAnsi"/>
                <w:szCs w:val="22"/>
              </w:rPr>
              <w:t xml:space="preserve"> </w:t>
            </w:r>
            <w:r w:rsidR="00324129" w:rsidRPr="00324129">
              <w:rPr>
                <w:rFonts w:cstheme="minorHAnsi"/>
                <w:i/>
                <w:iCs/>
                <w:szCs w:val="22"/>
              </w:rPr>
              <w:t>laufend</w:t>
            </w:r>
          </w:p>
          <w:p w14:paraId="6FACE8F9" w14:textId="057322D1" w:rsidR="00324129" w:rsidRPr="00324129" w:rsidRDefault="00324129" w:rsidP="00324129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v</w:t>
            </w:r>
            <w:r w:rsidR="003778CC">
              <w:rPr>
                <w:rFonts w:cstheme="minorHAnsi"/>
                <w:sz w:val="12"/>
                <w:szCs w:val="12"/>
              </w:rPr>
              <w:t>on</w:t>
            </w:r>
            <w:r>
              <w:rPr>
                <w:rFonts w:cstheme="minorHAnsi"/>
                <w:sz w:val="12"/>
                <w:szCs w:val="12"/>
              </w:rPr>
              <w:t xml:space="preserve"> [TT.MM.JJJJ]</w:t>
            </w:r>
            <w:r w:rsidR="003778CC">
              <w:rPr>
                <w:rFonts w:cstheme="minorHAnsi"/>
                <w:sz w:val="12"/>
                <w:szCs w:val="12"/>
              </w:rPr>
              <w:tab/>
              <w:t>bis</w:t>
            </w:r>
            <w:r>
              <w:rPr>
                <w:rFonts w:cstheme="minorHAnsi"/>
                <w:sz w:val="12"/>
                <w:szCs w:val="12"/>
              </w:rPr>
              <w:t xml:space="preserve"> [TT.MM.JJJJ]</w:t>
            </w:r>
          </w:p>
          <w:p w14:paraId="33F6EAAF" w14:textId="672BD78D" w:rsidR="00F51278" w:rsidRPr="003778CC" w:rsidRDefault="00F51278" w:rsidP="004E180E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Hinweis</w:t>
            </w:r>
            <w:r w:rsidR="00B04537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: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Mindestanforderung</w:t>
            </w:r>
            <w:r w:rsidR="00B04537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beachten!</w:t>
            </w:r>
          </w:p>
        </w:tc>
      </w:tr>
      <w:tr w:rsidR="004763A7" w:rsidRPr="00E17836" w14:paraId="2E0FAB56" w14:textId="77777777" w:rsidTr="00725187">
        <w:trPr>
          <w:cantSplit/>
          <w:trHeight w:val="624"/>
        </w:trPr>
        <w:tc>
          <w:tcPr>
            <w:tcW w:w="2694" w:type="dxa"/>
            <w:shd w:val="clear" w:color="auto" w:fill="DEEAF6" w:themeFill="accent5" w:themeFillTint="33"/>
          </w:tcPr>
          <w:p w14:paraId="73027234" w14:textId="1331CE78" w:rsidR="004763A7" w:rsidRPr="00757B53" w:rsidRDefault="00256D1F" w:rsidP="00F51278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Beschreibung der Leistung</w:t>
            </w:r>
          </w:p>
        </w:tc>
        <w:tc>
          <w:tcPr>
            <w:tcW w:w="7229" w:type="dxa"/>
          </w:tcPr>
          <w:p w14:paraId="3FE42296" w14:textId="77777777" w:rsidR="009D3D05" w:rsidRPr="004E180E" w:rsidRDefault="004763A7" w:rsidP="00F51278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C902EB" w:rsidRPr="00E17836" w14:paraId="2A804643" w14:textId="77777777" w:rsidTr="00A40F6D">
        <w:trPr>
          <w:cantSplit/>
          <w:trHeight w:val="794"/>
        </w:trPr>
        <w:tc>
          <w:tcPr>
            <w:tcW w:w="2694" w:type="dxa"/>
            <w:shd w:val="clear" w:color="auto" w:fill="DEEAF6" w:themeFill="accent5" w:themeFillTint="33"/>
          </w:tcPr>
          <w:p w14:paraId="4E66CED0" w14:textId="77777777" w:rsidR="00C902EB" w:rsidRDefault="00C902EB" w:rsidP="00A40F6D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Vergleichbar zur ausgeschriebenen Leistung, weil…</w:t>
            </w:r>
          </w:p>
        </w:tc>
        <w:tc>
          <w:tcPr>
            <w:tcW w:w="7229" w:type="dxa"/>
          </w:tcPr>
          <w:p w14:paraId="5918E118" w14:textId="77777777" w:rsidR="00C902EB" w:rsidRPr="004E180E" w:rsidRDefault="00C902EB" w:rsidP="00A40F6D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324129" w:rsidRPr="00E17836" w14:paraId="34257ED2" w14:textId="77777777" w:rsidTr="00725187">
        <w:trPr>
          <w:cantSplit/>
          <w:trHeight w:val="624"/>
        </w:trPr>
        <w:tc>
          <w:tcPr>
            <w:tcW w:w="2694" w:type="dxa"/>
            <w:shd w:val="clear" w:color="auto" w:fill="DEEAF6" w:themeFill="accent5" w:themeFillTint="33"/>
          </w:tcPr>
          <w:p w14:paraId="3D8CC6D9" w14:textId="0881C61F" w:rsidR="00324129" w:rsidRDefault="00C902EB" w:rsidP="0032412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T</w:t>
            </w:r>
            <w:r w:rsidR="00324129">
              <w:rPr>
                <w:rFonts w:eastAsia="Arial Unicode MS" w:cstheme="minorHAnsi"/>
                <w:szCs w:val="22"/>
              </w:rPr>
              <w:t>echnische Umsetzung</w:t>
            </w:r>
          </w:p>
        </w:tc>
        <w:tc>
          <w:tcPr>
            <w:tcW w:w="7229" w:type="dxa"/>
          </w:tcPr>
          <w:p w14:paraId="1147ABB6" w14:textId="7B2DCF82" w:rsidR="00324129" w:rsidRPr="00C8778A" w:rsidRDefault="00867195" w:rsidP="00324129">
            <w:pPr>
              <w:spacing w:before="6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56963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129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324129">
              <w:rPr>
                <w:rFonts w:cstheme="minorHAnsi"/>
                <w:szCs w:val="22"/>
              </w:rPr>
              <w:t xml:space="preserve"> ohne Online-Portal</w:t>
            </w:r>
          </w:p>
          <w:p w14:paraId="05931CDE" w14:textId="75C8FF2B" w:rsidR="00324129" w:rsidRPr="00C8778A" w:rsidRDefault="00867195" w:rsidP="00324129">
            <w:pPr>
              <w:spacing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21812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129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324129">
              <w:rPr>
                <w:rFonts w:cstheme="minorHAnsi"/>
                <w:szCs w:val="22"/>
              </w:rPr>
              <w:t xml:space="preserve"> mit Online-Portal</w:t>
            </w:r>
          </w:p>
          <w:p w14:paraId="5312CA6C" w14:textId="750C279E" w:rsidR="00C902EB" w:rsidRDefault="00867195" w:rsidP="00C902EB">
            <w:pPr>
              <w:tabs>
                <w:tab w:val="left" w:pos="1453"/>
              </w:tabs>
              <w:spacing w:before="6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7567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129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324129">
              <w:rPr>
                <w:rFonts w:cstheme="minorHAnsi"/>
                <w:szCs w:val="22"/>
              </w:rPr>
              <w:t xml:space="preserve"> </w:t>
            </w:r>
            <w:r w:rsidR="00324129" w:rsidRPr="00C8778A">
              <w:rPr>
                <w:rFonts w:cstheme="minorHAnsi"/>
                <w:szCs w:val="22"/>
              </w:rPr>
              <w:t>Sonstige</w:t>
            </w:r>
            <w:r w:rsidR="00C902EB">
              <w:rPr>
                <w:rFonts w:cstheme="minorHAnsi"/>
                <w:szCs w:val="22"/>
              </w:rPr>
              <w:t>s</w:t>
            </w:r>
            <w:r w:rsidR="00324129" w:rsidRPr="00C8778A">
              <w:rPr>
                <w:rFonts w:cstheme="minorHAnsi"/>
                <w:szCs w:val="22"/>
              </w:rPr>
              <w:t>:</w:t>
            </w:r>
            <w:r w:rsidR="00C902EB">
              <w:rPr>
                <w:rFonts w:cstheme="minorHAnsi"/>
                <w:szCs w:val="22"/>
              </w:rPr>
              <w:tab/>
            </w:r>
            <w:r w:rsidR="00324129"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="00324129" w:rsidRPr="00C8778A">
              <w:rPr>
                <w:rFonts w:cstheme="minorHAnsi"/>
                <w:szCs w:val="22"/>
              </w:rPr>
              <w:instrText xml:space="preserve"> FORMTEXT </w:instrText>
            </w:r>
            <w:r w:rsidR="00324129" w:rsidRPr="00C8778A">
              <w:rPr>
                <w:rFonts w:cstheme="minorHAnsi"/>
                <w:szCs w:val="22"/>
              </w:rPr>
            </w:r>
            <w:r w:rsidR="00324129" w:rsidRPr="00C8778A">
              <w:rPr>
                <w:rFonts w:cstheme="minorHAnsi"/>
                <w:szCs w:val="22"/>
              </w:rPr>
              <w:fldChar w:fldCharType="separate"/>
            </w:r>
            <w:r w:rsidR="00324129" w:rsidRPr="00C8778A">
              <w:rPr>
                <w:rFonts w:cstheme="minorHAnsi"/>
                <w:szCs w:val="22"/>
              </w:rPr>
              <w:t> </w:t>
            </w:r>
            <w:r w:rsidR="00324129" w:rsidRPr="00C8778A">
              <w:rPr>
                <w:rFonts w:cstheme="minorHAnsi"/>
                <w:szCs w:val="22"/>
              </w:rPr>
              <w:t> </w:t>
            </w:r>
            <w:r w:rsidR="00324129" w:rsidRPr="00C8778A">
              <w:rPr>
                <w:rFonts w:cstheme="minorHAnsi"/>
                <w:szCs w:val="22"/>
              </w:rPr>
              <w:t> </w:t>
            </w:r>
            <w:r w:rsidR="00324129" w:rsidRPr="00C8778A">
              <w:rPr>
                <w:rFonts w:cstheme="minorHAnsi"/>
                <w:szCs w:val="22"/>
              </w:rPr>
              <w:t> </w:t>
            </w:r>
            <w:r w:rsidR="00324129" w:rsidRPr="00C8778A">
              <w:rPr>
                <w:rFonts w:cstheme="minorHAnsi"/>
                <w:szCs w:val="22"/>
              </w:rPr>
              <w:t> </w:t>
            </w:r>
            <w:r w:rsidR="00324129" w:rsidRPr="00C8778A">
              <w:rPr>
                <w:rFonts w:cstheme="minorHAnsi"/>
                <w:szCs w:val="22"/>
              </w:rPr>
              <w:fldChar w:fldCharType="end"/>
            </w:r>
            <w:r w:rsidR="00C902EB">
              <w:rPr>
                <w:rFonts w:cstheme="minorHAnsi"/>
                <w:szCs w:val="22"/>
              </w:rPr>
              <w:t xml:space="preserve"> </w:t>
            </w:r>
          </w:p>
          <w:p w14:paraId="0C8572A1" w14:textId="54DD526D" w:rsidR="00C902EB" w:rsidRPr="00C902EB" w:rsidRDefault="00C902EB" w:rsidP="00C902EB">
            <w:pPr>
              <w:tabs>
                <w:tab w:val="left" w:pos="1453"/>
              </w:tabs>
              <w:spacing w:before="60" w:after="60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r w:rsidRPr="00C902EB">
              <w:rPr>
                <w:rFonts w:cstheme="minorHAnsi"/>
                <w:b/>
                <w:bCs/>
                <w:i/>
                <w:iCs/>
                <w:sz w:val="14"/>
                <w:szCs w:val="14"/>
              </w:rPr>
              <w:t>Bitte näher beschreiben!</w:t>
            </w:r>
          </w:p>
          <w:p w14:paraId="5CB55908" w14:textId="4F824D53" w:rsidR="00324129" w:rsidRPr="004E180E" w:rsidRDefault="00C902EB" w:rsidP="00C902EB">
            <w:pPr>
              <w:tabs>
                <w:tab w:val="left" w:pos="1453"/>
              </w:tabs>
              <w:spacing w:before="60" w:after="60"/>
              <w:rPr>
                <w:rFonts w:cstheme="minorHAnsi"/>
                <w:i/>
                <w:iCs/>
                <w:szCs w:val="22"/>
              </w:rPr>
            </w:pP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ab/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</w:p>
        </w:tc>
      </w:tr>
      <w:tr w:rsidR="00324129" w:rsidRPr="00E17836" w14:paraId="52F3768A" w14:textId="77777777" w:rsidTr="00725187">
        <w:trPr>
          <w:cantSplit/>
          <w:trHeight w:val="510"/>
        </w:trPr>
        <w:tc>
          <w:tcPr>
            <w:tcW w:w="2694" w:type="dxa"/>
            <w:shd w:val="clear" w:color="auto" w:fill="DEEAF6" w:themeFill="accent5" w:themeFillTint="33"/>
          </w:tcPr>
          <w:p w14:paraId="6E3B51FE" w14:textId="2F98246E" w:rsidR="00324129" w:rsidRDefault="00324129" w:rsidP="0032412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Anzahl der Einzel-Leasingverträge</w:t>
            </w:r>
          </w:p>
        </w:tc>
        <w:tc>
          <w:tcPr>
            <w:tcW w:w="7229" w:type="dxa"/>
          </w:tcPr>
          <w:p w14:paraId="59BF2E92" w14:textId="7E48F987" w:rsidR="00324129" w:rsidRPr="00725187" w:rsidRDefault="00324129" w:rsidP="00324129">
            <w:pPr>
              <w:spacing w:before="60" w:after="120"/>
              <w:rPr>
                <w:rFonts w:cstheme="minorHAnsi"/>
                <w:i/>
                <w:iCs/>
                <w:szCs w:val="22"/>
              </w:rPr>
            </w:pPr>
            <w:r w:rsidRPr="00725187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25187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725187">
              <w:rPr>
                <w:rFonts w:cstheme="minorHAnsi"/>
                <w:i/>
                <w:iCs/>
                <w:szCs w:val="22"/>
              </w:rPr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725187">
              <w:rPr>
                <w:rFonts w:cstheme="minorHAnsi"/>
                <w:i/>
                <w:iCs/>
                <w:szCs w:val="22"/>
              </w:rPr>
              <w:t xml:space="preserve"> abgeschlossene Einzel-Leasingverträge insgesamt im Leistungszeitraum</w:t>
            </w:r>
          </w:p>
          <w:p w14:paraId="21E59FF2" w14:textId="77777777" w:rsidR="00324129" w:rsidRPr="00725187" w:rsidRDefault="00324129" w:rsidP="0032412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725187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25187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725187">
              <w:rPr>
                <w:rFonts w:cstheme="minorHAnsi"/>
                <w:i/>
                <w:iCs/>
                <w:szCs w:val="22"/>
              </w:rPr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725187">
              <w:rPr>
                <w:rFonts w:cstheme="minorHAnsi"/>
                <w:i/>
                <w:iCs/>
                <w:szCs w:val="22"/>
              </w:rPr>
              <w:t xml:space="preserve"> Einzel-Leasingverträge haben das reguläre Vertragsende erreicht</w:t>
            </w:r>
          </w:p>
          <w:p w14:paraId="74C55FA7" w14:textId="755A33F8" w:rsidR="00324129" w:rsidRPr="00725187" w:rsidRDefault="00324129" w:rsidP="0032412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Hinweis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: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Mindestanforderung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beachten!</w:t>
            </w:r>
          </w:p>
        </w:tc>
      </w:tr>
      <w:tr w:rsidR="00324129" w:rsidRPr="00E17836" w14:paraId="13DEF9BB" w14:textId="77777777" w:rsidTr="00725187">
        <w:trPr>
          <w:cantSplit/>
          <w:trHeight w:val="1644"/>
        </w:trPr>
        <w:tc>
          <w:tcPr>
            <w:tcW w:w="2694" w:type="dxa"/>
            <w:shd w:val="clear" w:color="auto" w:fill="DEEAF6" w:themeFill="accent5" w:themeFillTint="33"/>
          </w:tcPr>
          <w:p w14:paraId="6E442E54" w14:textId="77777777" w:rsidR="00324129" w:rsidRDefault="00324129" w:rsidP="00324129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7229" w:type="dxa"/>
          </w:tcPr>
          <w:p w14:paraId="48B25170" w14:textId="77777777" w:rsidR="00324129" w:rsidRDefault="00324129" w:rsidP="00324129">
            <w:pPr>
              <w:spacing w:before="60" w:after="60"/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t>Leistung erbracht</w:t>
            </w:r>
          </w:p>
          <w:p w14:paraId="50A95E55" w14:textId="0B478773" w:rsidR="00415DDC" w:rsidRPr="004E180E" w:rsidRDefault="00415DDC" w:rsidP="00415DDC">
            <w:pPr>
              <w:rPr>
                <w:rFonts w:cstheme="minorHAnsi"/>
                <w:i/>
                <w:iCs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2085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</w:t>
            </w:r>
            <w:r>
              <w:rPr>
                <w:rFonts w:cstheme="minorHAnsi"/>
                <w:i/>
                <w:iCs/>
                <w:szCs w:val="22"/>
              </w:rPr>
              <w:t>als Hauptauftragnehmer</w:t>
            </w:r>
            <w:r>
              <w:rPr>
                <w:rFonts w:cstheme="minorHAnsi"/>
                <w:i/>
                <w:iCs/>
                <w:szCs w:val="22"/>
              </w:rPr>
              <w:t xml:space="preserve"> </w:t>
            </w:r>
          </w:p>
          <w:p w14:paraId="7BEB1884" w14:textId="6A9422AE" w:rsidR="00324129" w:rsidRPr="004E180E" w:rsidRDefault="00415DDC" w:rsidP="00415DDC">
            <w:pPr>
              <w:tabs>
                <w:tab w:val="left" w:pos="461"/>
              </w:tabs>
              <w:rPr>
                <w:rFonts w:cstheme="minorHAnsi"/>
                <w:i/>
                <w:iCs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-130839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129"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324129">
              <w:rPr>
                <w:rFonts w:cstheme="minorHAnsi"/>
                <w:i/>
                <w:iCs/>
                <w:szCs w:val="22"/>
              </w:rPr>
              <w:t xml:space="preserve"> </w:t>
            </w:r>
            <w:r w:rsidR="00324129" w:rsidRPr="004E180E">
              <w:rPr>
                <w:rFonts w:cstheme="minorHAnsi"/>
                <w:i/>
                <w:iCs/>
                <w:szCs w:val="22"/>
              </w:rPr>
              <w:t>ausschließlich mit eigenem Personal</w:t>
            </w:r>
          </w:p>
          <w:p w14:paraId="05187033" w14:textId="28DAA13D" w:rsidR="00324129" w:rsidRPr="004E180E" w:rsidRDefault="00324129" w:rsidP="00415DDC">
            <w:pPr>
              <w:tabs>
                <w:tab w:val="left" w:pos="319"/>
              </w:tabs>
              <w:spacing w:after="80"/>
              <w:ind w:firstLine="461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t>(entspricht 100%</w:t>
            </w:r>
            <w:r w:rsidR="00C902EB">
              <w:rPr>
                <w:rFonts w:cstheme="minorHAnsi"/>
                <w:i/>
                <w:iCs/>
                <w:szCs w:val="22"/>
              </w:rPr>
              <w:t>-</w:t>
            </w:r>
            <w:r w:rsidRPr="004E180E">
              <w:rPr>
                <w:rFonts w:cstheme="minorHAnsi"/>
                <w:i/>
                <w:iCs/>
                <w:szCs w:val="22"/>
              </w:rPr>
              <w:t>Anteil an der Eigenleistung)</w:t>
            </w:r>
          </w:p>
          <w:p w14:paraId="15950BE7" w14:textId="68D2B80E" w:rsidR="00324129" w:rsidRPr="004E180E" w:rsidRDefault="00415DDC" w:rsidP="00415DDC">
            <w:pPr>
              <w:tabs>
                <w:tab w:val="left" w:pos="461"/>
              </w:tabs>
              <w:rPr>
                <w:rFonts w:cstheme="minorHAnsi"/>
                <w:i/>
                <w:iCs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161795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129"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324129">
              <w:rPr>
                <w:rFonts w:cstheme="minorHAnsi"/>
                <w:i/>
                <w:iCs/>
                <w:szCs w:val="22"/>
              </w:rPr>
              <w:t xml:space="preserve"> </w:t>
            </w:r>
            <w:r>
              <w:rPr>
                <w:rFonts w:cstheme="minorHAnsi"/>
                <w:i/>
                <w:iCs/>
                <w:szCs w:val="22"/>
              </w:rPr>
              <w:t>mit</w:t>
            </w:r>
            <w:r w:rsidR="00324129" w:rsidRPr="004E180E">
              <w:rPr>
                <w:rFonts w:cstheme="minorHAnsi"/>
                <w:i/>
                <w:iCs/>
                <w:szCs w:val="22"/>
              </w:rPr>
              <w:t xml:space="preserve"> </w:t>
            </w:r>
            <w:r>
              <w:rPr>
                <w:rFonts w:cstheme="minorHAnsi"/>
                <w:i/>
                <w:iCs/>
                <w:szCs w:val="22"/>
              </w:rPr>
              <w:t>Unterauftragnehmern</w:t>
            </w:r>
          </w:p>
          <w:p w14:paraId="3F4D4ED9" w14:textId="6668644B" w:rsidR="00324129" w:rsidRDefault="00324129" w:rsidP="00415DDC">
            <w:pPr>
              <w:tabs>
                <w:tab w:val="left" w:pos="319"/>
              </w:tabs>
              <w:spacing w:after="120"/>
              <w:ind w:firstLine="461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E180E">
              <w:rPr>
                <w:rFonts w:cstheme="minorHAnsi"/>
                <w:i/>
                <w:iCs/>
                <w:szCs w:val="22"/>
              </w:rPr>
              <w:t>%</w:t>
            </w:r>
          </w:p>
          <w:p w14:paraId="291ACCA4" w14:textId="26E998B5" w:rsidR="00415DDC" w:rsidRPr="004E180E" w:rsidRDefault="00415DDC" w:rsidP="00415DDC">
            <w:pPr>
              <w:rPr>
                <w:rFonts w:cstheme="minorHAnsi"/>
                <w:i/>
                <w:iCs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331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als </w:t>
            </w:r>
            <w:r>
              <w:rPr>
                <w:rFonts w:cstheme="minorHAnsi"/>
                <w:i/>
                <w:iCs/>
                <w:szCs w:val="22"/>
              </w:rPr>
              <w:t>Unter</w:t>
            </w:r>
            <w:r>
              <w:rPr>
                <w:rFonts w:cstheme="minorHAnsi"/>
                <w:i/>
                <w:iCs/>
                <w:szCs w:val="22"/>
              </w:rPr>
              <w:t xml:space="preserve">auftragnehmer </w:t>
            </w:r>
          </w:p>
          <w:p w14:paraId="587B7907" w14:textId="4DDC87DB" w:rsidR="00415DDC" w:rsidRPr="003778CC" w:rsidRDefault="00415DDC" w:rsidP="00415DDC">
            <w:pPr>
              <w:tabs>
                <w:tab w:val="left" w:pos="319"/>
              </w:tabs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r w:rsidRPr="004E180E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E180E">
              <w:rPr>
                <w:rFonts w:cstheme="minorHAnsi"/>
                <w:i/>
                <w:iCs/>
                <w:szCs w:val="22"/>
              </w:rPr>
              <w:t>%</w:t>
            </w:r>
          </w:p>
        </w:tc>
      </w:tr>
      <w:tr w:rsidR="00324129" w:rsidRPr="00E17836" w14:paraId="73F4E666" w14:textId="77777777" w:rsidTr="00725187">
        <w:trPr>
          <w:cantSplit/>
          <w:trHeight w:val="397"/>
        </w:trPr>
        <w:tc>
          <w:tcPr>
            <w:tcW w:w="2694" w:type="dxa"/>
            <w:shd w:val="clear" w:color="auto" w:fill="DEEAF6" w:themeFill="accent5" w:themeFillTint="33"/>
          </w:tcPr>
          <w:p w14:paraId="065E0EBD" w14:textId="540FA217" w:rsidR="00324129" w:rsidRDefault="00324129" w:rsidP="00324129">
            <w:pPr>
              <w:spacing w:before="60"/>
              <w:rPr>
                <w:rFonts w:eastAsia="Arial Unicode MS" w:cstheme="minorHAnsi"/>
                <w:szCs w:val="22"/>
              </w:rPr>
            </w:pPr>
            <w:r w:rsidRPr="00725187">
              <w:rPr>
                <w:rFonts w:eastAsia="Arial Unicode MS" w:cstheme="minorHAnsi"/>
                <w:szCs w:val="22"/>
              </w:rPr>
              <w:t xml:space="preserve">Anmerkungen </w:t>
            </w:r>
            <w:r>
              <w:rPr>
                <w:rFonts w:eastAsia="Arial Unicode MS" w:cstheme="minorHAnsi"/>
                <w:szCs w:val="22"/>
              </w:rPr>
              <w:t>/</w:t>
            </w:r>
            <w:r w:rsidR="00C902EB">
              <w:rPr>
                <w:rFonts w:eastAsia="Arial Unicode MS" w:cstheme="minorHAnsi"/>
                <w:szCs w:val="22"/>
              </w:rPr>
              <w:t xml:space="preserve"> </w:t>
            </w:r>
            <w:r>
              <w:rPr>
                <w:rFonts w:eastAsia="Arial Unicode MS" w:cstheme="minorHAnsi"/>
                <w:szCs w:val="22"/>
              </w:rPr>
              <w:t>Hinweise</w:t>
            </w:r>
          </w:p>
        </w:tc>
        <w:tc>
          <w:tcPr>
            <w:tcW w:w="7229" w:type="dxa"/>
          </w:tcPr>
          <w:p w14:paraId="616828DF" w14:textId="558ED9DF" w:rsidR="00324129" w:rsidRPr="00ED37EC" w:rsidRDefault="00324129" w:rsidP="00324129">
            <w:pPr>
              <w:spacing w:before="60" w:after="60"/>
              <w:rPr>
                <w:rFonts w:cstheme="minorHAnsi"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bookmarkEnd w:id="1"/>
    </w:tbl>
    <w:p w14:paraId="0549AC8B" w14:textId="77777777" w:rsidR="003B42AE" w:rsidRDefault="003B42AE">
      <w:r>
        <w:br w:type="page"/>
      </w:r>
    </w:p>
    <w:p w14:paraId="3C2363EE" w14:textId="626E0412" w:rsidR="00623778" w:rsidRPr="00623778" w:rsidRDefault="00623778" w:rsidP="00623778">
      <w:pPr>
        <w:rPr>
          <w:b/>
          <w:sz w:val="24"/>
        </w:rPr>
      </w:pPr>
      <w:r>
        <w:rPr>
          <w:b/>
          <w:sz w:val="24"/>
        </w:rPr>
        <w:lastRenderedPageBreak/>
        <w:t>2</w:t>
      </w:r>
      <w:r w:rsidRPr="00623778">
        <w:rPr>
          <w:b/>
          <w:sz w:val="24"/>
        </w:rPr>
        <w:t>. Referenz</w:t>
      </w:r>
      <w:r w:rsidRPr="00623778">
        <w:rPr>
          <w:bCs/>
          <w:sz w:val="24"/>
        </w:rPr>
        <w:t xml:space="preserve"> - </w:t>
      </w:r>
      <w:r w:rsidRPr="00623778">
        <w:rPr>
          <w:sz w:val="24"/>
        </w:rPr>
        <w:t>Bezeichnung:</w:t>
      </w:r>
      <w:r w:rsidRPr="00623778">
        <w:rPr>
          <w:b/>
          <w:bCs/>
          <w:sz w:val="24"/>
        </w:rPr>
        <w:t xml:space="preserve"> </w:t>
      </w:r>
      <w:sdt>
        <w:sdtPr>
          <w:rPr>
            <w:b/>
            <w:bCs/>
            <w:sz w:val="24"/>
          </w:rPr>
          <w:id w:val="473190521"/>
          <w:placeholder>
            <w:docPart w:val="BC51E2DC54ED49FC8BCFAEA8E99DEF94"/>
          </w:placeholder>
          <w:showingPlcHdr/>
        </w:sdtPr>
        <w:sdtEndPr/>
        <w:sdtContent>
          <w:r w:rsidRPr="00623778">
            <w:rPr>
              <w:rStyle w:val="Platzhaltertext"/>
              <w:color w:val="auto"/>
              <w:sz w:val="24"/>
              <w:shd w:val="clear" w:color="auto" w:fill="D9E2F3" w:themeFill="accent1" w:themeFillTint="33"/>
            </w:rPr>
            <w:t>Klicken oder tippen Sie hier, um Text einzugeben.</w:t>
          </w:r>
        </w:sdtContent>
      </w:sdt>
    </w:p>
    <w:p w14:paraId="4D444FE4" w14:textId="77777777" w:rsidR="003778CC" w:rsidRDefault="003778CC" w:rsidP="003778CC"/>
    <w:tbl>
      <w:tblPr>
        <w:tblStyle w:val="Tabellenraster"/>
        <w:tblW w:w="9923" w:type="dxa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6" w:space="0" w:color="767171" w:themeColor="background2" w:themeShade="80"/>
          <w:insideV w:val="single" w:sz="6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229"/>
      </w:tblGrid>
      <w:tr w:rsidR="001B4042" w:rsidRPr="009D3D05" w14:paraId="73328984" w14:textId="77777777" w:rsidTr="00A56FE9">
        <w:trPr>
          <w:cantSplit/>
          <w:trHeight w:val="340"/>
        </w:trPr>
        <w:tc>
          <w:tcPr>
            <w:tcW w:w="2694" w:type="dxa"/>
            <w:tcBorders>
              <w:top w:val="single" w:sz="6" w:space="0" w:color="767171" w:themeColor="background2" w:themeShade="80"/>
              <w:bottom w:val="nil"/>
            </w:tcBorders>
            <w:shd w:val="clear" w:color="auto" w:fill="DEEAF6" w:themeFill="accent5" w:themeFillTint="33"/>
            <w:vAlign w:val="center"/>
          </w:tcPr>
          <w:p w14:paraId="4B973EC1" w14:textId="77777777" w:rsidR="001B4042" w:rsidRPr="009D3D05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</w:p>
        </w:tc>
        <w:tc>
          <w:tcPr>
            <w:tcW w:w="7229" w:type="dxa"/>
            <w:vAlign w:val="center"/>
          </w:tcPr>
          <w:p w14:paraId="044F59BE" w14:textId="77777777" w:rsidR="001B4042" w:rsidRPr="009D3D05" w:rsidRDefault="001B4042" w:rsidP="00A56FE9">
            <w:pPr>
              <w:tabs>
                <w:tab w:val="left" w:pos="2586"/>
                <w:tab w:val="left" w:pos="3295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-86043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Pr="004E180E">
              <w:rPr>
                <w:rFonts w:cstheme="minorHAnsi"/>
                <w:i/>
                <w:iCs/>
                <w:noProof/>
                <w:szCs w:val="22"/>
              </w:rPr>
              <w:t xml:space="preserve"> ja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98905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Pr="004E180E">
              <w:rPr>
                <w:rFonts w:cstheme="minorHAnsi"/>
                <w:i/>
                <w:iCs/>
                <w:noProof/>
                <w:szCs w:val="22"/>
              </w:rPr>
              <w:t xml:space="preserve"> nein</w:t>
            </w:r>
          </w:p>
        </w:tc>
      </w:tr>
      <w:tr w:rsidR="001B4042" w:rsidRPr="009D3D05" w14:paraId="28BE28BE" w14:textId="77777777" w:rsidTr="00A56FE9">
        <w:trPr>
          <w:cantSplit/>
          <w:trHeight w:val="283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74D26F55" w14:textId="77777777" w:rsidR="001B4042" w:rsidRPr="009D3D05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4805FCC0" w14:textId="77777777" w:rsidR="001B4042" w:rsidRPr="009D3D05" w:rsidRDefault="001B4042" w:rsidP="00A56FE9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1B4042" w:rsidRPr="00E17836" w14:paraId="75E1455A" w14:textId="77777777" w:rsidTr="00A56FE9">
        <w:trPr>
          <w:cantSplit/>
          <w:trHeight w:val="964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222DD672" w14:textId="77777777" w:rsidR="001B4042" w:rsidRPr="00757B53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7229" w:type="dxa"/>
          </w:tcPr>
          <w:p w14:paraId="53888996" w14:textId="77777777" w:rsidR="001B4042" w:rsidRPr="004E180E" w:rsidRDefault="001B4042" w:rsidP="00A56FE9">
            <w:pPr>
              <w:spacing w:before="60" w:after="80"/>
              <w:rPr>
                <w:rFonts w:cstheme="minorHAnsi"/>
                <w:i/>
                <w:iCs/>
                <w:noProof/>
                <w:szCs w:val="22"/>
              </w:rPr>
            </w:pP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381325D8" w14:textId="77777777" w:rsidR="001B4042" w:rsidRPr="004E180E" w:rsidRDefault="001B4042" w:rsidP="00A56FE9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519FADF4" w14:textId="77777777" w:rsidR="001B4042" w:rsidRPr="004763A7" w:rsidRDefault="001B4042" w:rsidP="00A56FE9">
            <w:pPr>
              <w:spacing w:after="60"/>
              <w:rPr>
                <w:rFonts w:cstheme="minorHAnsi"/>
                <w:noProof/>
                <w:sz w:val="20"/>
                <w:szCs w:val="20"/>
              </w:rPr>
            </w:pP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</w:tc>
      </w:tr>
      <w:tr w:rsidR="001B4042" w:rsidRPr="00E17836" w14:paraId="552359F1" w14:textId="77777777" w:rsidTr="00A56FE9">
        <w:trPr>
          <w:cantSplit/>
          <w:trHeight w:val="283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5E2E741F" w14:textId="77777777" w:rsidR="001B4042" w:rsidRDefault="001B4042" w:rsidP="00A56FE9">
            <w:pPr>
              <w:rPr>
                <w:rFonts w:eastAsia="Arial Unicode MS" w:cstheme="minorHAnsi"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3729AECA" w14:textId="77777777" w:rsidR="001B4042" w:rsidRPr="009D3D05" w:rsidRDefault="001B4042" w:rsidP="00A56FE9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1B4042" w:rsidRPr="00E17836" w14:paraId="50870158" w14:textId="77777777" w:rsidTr="00A56FE9">
        <w:trPr>
          <w:cantSplit/>
          <w:trHeight w:val="1871"/>
        </w:trPr>
        <w:tc>
          <w:tcPr>
            <w:tcW w:w="2694" w:type="dxa"/>
            <w:tcBorders>
              <w:top w:val="nil"/>
              <w:bottom w:val="single" w:sz="6" w:space="0" w:color="767171" w:themeColor="background2" w:themeShade="80"/>
            </w:tcBorders>
            <w:shd w:val="clear" w:color="auto" w:fill="DEEAF6" w:themeFill="accent5" w:themeFillTint="33"/>
          </w:tcPr>
          <w:p w14:paraId="483E553B" w14:textId="77777777" w:rsidR="001B4042" w:rsidRPr="00757B53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29" w:type="dxa"/>
          </w:tcPr>
          <w:p w14:paraId="1A589ABE" w14:textId="77777777" w:rsidR="001B4042" w:rsidRPr="004E180E" w:rsidRDefault="001B4042" w:rsidP="00A56FE9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54352A7D" w14:textId="77777777" w:rsidR="001B4042" w:rsidRDefault="001B4042" w:rsidP="00A56FE9">
            <w:pPr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16ABD17C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58902DE1" w14:textId="77777777" w:rsidR="001B4042" w:rsidRDefault="001B4042" w:rsidP="00A56FE9">
            <w:pPr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2E3CF48B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737E503C" w14:textId="77777777" w:rsidR="001B4042" w:rsidRDefault="001B4042" w:rsidP="00A56FE9">
            <w:pPr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4FD90289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53431B9C" w14:textId="77777777" w:rsidR="001B4042" w:rsidRPr="00757B53" w:rsidRDefault="001B4042" w:rsidP="00A56FE9">
            <w:pPr>
              <w:spacing w:after="6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1B4042" w:rsidRPr="00E17836" w14:paraId="7BDE5A6C" w14:textId="77777777" w:rsidTr="00A56FE9">
        <w:trPr>
          <w:cantSplit/>
          <w:trHeight w:val="454"/>
        </w:trPr>
        <w:tc>
          <w:tcPr>
            <w:tcW w:w="2694" w:type="dxa"/>
            <w:tcBorders>
              <w:top w:val="single" w:sz="6" w:space="0" w:color="767171" w:themeColor="background2" w:themeShade="80"/>
            </w:tcBorders>
            <w:shd w:val="clear" w:color="auto" w:fill="DEEAF6" w:themeFill="accent5" w:themeFillTint="33"/>
          </w:tcPr>
          <w:p w14:paraId="664B665B" w14:textId="77777777" w:rsidR="001B4042" w:rsidRPr="00757B53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Leistungszeitraum</w:t>
            </w:r>
          </w:p>
        </w:tc>
        <w:tc>
          <w:tcPr>
            <w:tcW w:w="7229" w:type="dxa"/>
          </w:tcPr>
          <w:p w14:paraId="75A2A5A5" w14:textId="77777777" w:rsidR="001B4042" w:rsidRPr="004E180E" w:rsidRDefault="001B4042" w:rsidP="00A56FE9">
            <w:pPr>
              <w:tabs>
                <w:tab w:val="left" w:pos="1594"/>
                <w:tab w:val="left" w:pos="2729"/>
                <w:tab w:val="left" w:pos="3296"/>
              </w:tabs>
              <w:spacing w:before="60"/>
              <w:rPr>
                <w:rFonts w:cstheme="minorHAnsi"/>
                <w:i/>
                <w:iCs/>
                <w:sz w:val="20"/>
                <w:szCs w:val="20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E180E">
              <w:rPr>
                <w:rFonts w:cstheme="minorHAnsi"/>
                <w:i/>
                <w:iCs/>
                <w:sz w:val="20"/>
                <w:szCs w:val="20"/>
              </w:rPr>
              <w:tab/>
            </w:r>
            <w:r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>
              <w:rPr>
                <w:rFonts w:cstheme="minorHAnsi"/>
                <w:i/>
                <w:iCs/>
                <w:szCs w:val="22"/>
              </w:rPr>
            </w:r>
            <w:r>
              <w:rPr>
                <w:rFonts w:cstheme="minorHAnsi"/>
                <w:i/>
                <w:iCs/>
                <w:szCs w:val="22"/>
              </w:rPr>
              <w:fldChar w:fldCharType="separate"/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szCs w:val="22"/>
              </w:rPr>
              <w:fldChar w:fldCharType="end"/>
            </w:r>
            <w:r>
              <w:rPr>
                <w:rFonts w:cstheme="minorHAnsi"/>
                <w:i/>
                <w:iCs/>
                <w:szCs w:val="22"/>
              </w:rPr>
              <w:tab/>
            </w:r>
            <w:r w:rsidRPr="00324129">
              <w:rPr>
                <w:rFonts w:cstheme="minorHAnsi"/>
                <w:i/>
                <w:iCs/>
                <w:szCs w:val="22"/>
              </w:rPr>
              <w:t>oder</w:t>
            </w:r>
            <w:r>
              <w:rPr>
                <w:rFonts w:cstheme="minorHAnsi"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-5647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</w:t>
            </w:r>
            <w:r w:rsidRPr="00324129">
              <w:rPr>
                <w:rFonts w:cstheme="minorHAnsi"/>
                <w:i/>
                <w:iCs/>
                <w:szCs w:val="22"/>
              </w:rPr>
              <w:t>laufend</w:t>
            </w:r>
          </w:p>
          <w:p w14:paraId="7BB99D0E" w14:textId="77777777" w:rsidR="001B4042" w:rsidRPr="00324129" w:rsidRDefault="001B4042" w:rsidP="00A56FE9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von [TT.MM.JJJJ]</w:t>
            </w:r>
            <w:r>
              <w:rPr>
                <w:rFonts w:cstheme="minorHAnsi"/>
                <w:sz w:val="12"/>
                <w:szCs w:val="12"/>
              </w:rPr>
              <w:tab/>
              <w:t>bis [TT.MM.JJJJ]</w:t>
            </w:r>
          </w:p>
          <w:p w14:paraId="1ACB1481" w14:textId="77777777" w:rsidR="001B4042" w:rsidRPr="003778CC" w:rsidRDefault="001B4042" w:rsidP="00A56FE9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Hinweis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: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Mindestanforderung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beachten!</w:t>
            </w:r>
          </w:p>
        </w:tc>
      </w:tr>
      <w:tr w:rsidR="001B4042" w:rsidRPr="00E17836" w14:paraId="58EE5729" w14:textId="77777777" w:rsidTr="00A56FE9">
        <w:trPr>
          <w:cantSplit/>
          <w:trHeight w:val="624"/>
        </w:trPr>
        <w:tc>
          <w:tcPr>
            <w:tcW w:w="2694" w:type="dxa"/>
            <w:shd w:val="clear" w:color="auto" w:fill="DEEAF6" w:themeFill="accent5" w:themeFillTint="33"/>
          </w:tcPr>
          <w:p w14:paraId="1C3FDEF7" w14:textId="77777777" w:rsidR="001B4042" w:rsidRPr="00757B53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Beschreibung der Leistung</w:t>
            </w:r>
          </w:p>
        </w:tc>
        <w:tc>
          <w:tcPr>
            <w:tcW w:w="7229" w:type="dxa"/>
          </w:tcPr>
          <w:p w14:paraId="59597BC7" w14:textId="77777777" w:rsidR="001B4042" w:rsidRPr="004E180E" w:rsidRDefault="001B4042" w:rsidP="00A56FE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1B4042" w:rsidRPr="00E17836" w14:paraId="5040F884" w14:textId="77777777" w:rsidTr="00A56FE9">
        <w:trPr>
          <w:cantSplit/>
          <w:trHeight w:val="794"/>
        </w:trPr>
        <w:tc>
          <w:tcPr>
            <w:tcW w:w="2694" w:type="dxa"/>
            <w:shd w:val="clear" w:color="auto" w:fill="DEEAF6" w:themeFill="accent5" w:themeFillTint="33"/>
          </w:tcPr>
          <w:p w14:paraId="4A929FE1" w14:textId="77777777" w:rsidR="001B4042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Vergleichbar zur ausgeschriebenen Leistung, weil…</w:t>
            </w:r>
          </w:p>
        </w:tc>
        <w:tc>
          <w:tcPr>
            <w:tcW w:w="7229" w:type="dxa"/>
          </w:tcPr>
          <w:p w14:paraId="760C485C" w14:textId="77777777" w:rsidR="001B4042" w:rsidRPr="004E180E" w:rsidRDefault="001B4042" w:rsidP="00A56FE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1B4042" w:rsidRPr="00E17836" w14:paraId="5E8B449C" w14:textId="77777777" w:rsidTr="00A56FE9">
        <w:trPr>
          <w:cantSplit/>
          <w:trHeight w:val="624"/>
        </w:trPr>
        <w:tc>
          <w:tcPr>
            <w:tcW w:w="2694" w:type="dxa"/>
            <w:shd w:val="clear" w:color="auto" w:fill="DEEAF6" w:themeFill="accent5" w:themeFillTint="33"/>
          </w:tcPr>
          <w:p w14:paraId="678ACCF9" w14:textId="77777777" w:rsidR="001B4042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Technische Umsetzung</w:t>
            </w:r>
          </w:p>
        </w:tc>
        <w:tc>
          <w:tcPr>
            <w:tcW w:w="7229" w:type="dxa"/>
          </w:tcPr>
          <w:p w14:paraId="52E6514F" w14:textId="77777777" w:rsidR="001B4042" w:rsidRPr="00C8778A" w:rsidRDefault="001B4042" w:rsidP="00A56FE9">
            <w:pPr>
              <w:spacing w:before="6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55813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ohne Online-Portal</w:t>
            </w:r>
          </w:p>
          <w:p w14:paraId="68CA3045" w14:textId="77777777" w:rsidR="001B4042" w:rsidRPr="00C8778A" w:rsidRDefault="001B4042" w:rsidP="00A56FE9">
            <w:pPr>
              <w:spacing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24009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mit Online-Portal</w:t>
            </w:r>
          </w:p>
          <w:p w14:paraId="2FAAA879" w14:textId="77777777" w:rsidR="001B4042" w:rsidRDefault="001B4042" w:rsidP="00A56FE9">
            <w:pPr>
              <w:tabs>
                <w:tab w:val="left" w:pos="1453"/>
              </w:tabs>
              <w:spacing w:before="6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59771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</w:t>
            </w:r>
            <w:r w:rsidRPr="00C8778A">
              <w:rPr>
                <w:rFonts w:cstheme="minorHAnsi"/>
                <w:szCs w:val="22"/>
              </w:rPr>
              <w:t>Sonstige</w:t>
            </w:r>
            <w:r>
              <w:rPr>
                <w:rFonts w:cstheme="minorHAnsi"/>
                <w:szCs w:val="22"/>
              </w:rPr>
              <w:t>s</w:t>
            </w:r>
            <w:r w:rsidRPr="00C8778A">
              <w:rPr>
                <w:rFonts w:cstheme="minorHAnsi"/>
                <w:szCs w:val="22"/>
              </w:rPr>
              <w:t>:</w:t>
            </w:r>
            <w:r>
              <w:rPr>
                <w:rFonts w:cstheme="minorHAnsi"/>
                <w:szCs w:val="22"/>
              </w:rPr>
              <w:tab/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 xml:space="preserve"> </w:t>
            </w:r>
          </w:p>
          <w:p w14:paraId="410E08E4" w14:textId="77777777" w:rsidR="001B4042" w:rsidRPr="00C902EB" w:rsidRDefault="001B4042" w:rsidP="00A56FE9">
            <w:pPr>
              <w:tabs>
                <w:tab w:val="left" w:pos="1453"/>
              </w:tabs>
              <w:spacing w:before="60" w:after="60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r w:rsidRPr="00C902EB">
              <w:rPr>
                <w:rFonts w:cstheme="minorHAnsi"/>
                <w:b/>
                <w:bCs/>
                <w:i/>
                <w:iCs/>
                <w:sz w:val="14"/>
                <w:szCs w:val="14"/>
              </w:rPr>
              <w:t>Bitte näher beschreiben!</w:t>
            </w:r>
          </w:p>
          <w:p w14:paraId="5277F1FC" w14:textId="77777777" w:rsidR="001B4042" w:rsidRPr="004E180E" w:rsidRDefault="001B4042" w:rsidP="00A56FE9">
            <w:pPr>
              <w:tabs>
                <w:tab w:val="left" w:pos="1453"/>
              </w:tabs>
              <w:spacing w:before="60" w:after="60"/>
              <w:rPr>
                <w:rFonts w:cstheme="minorHAnsi"/>
                <w:i/>
                <w:iCs/>
                <w:szCs w:val="22"/>
              </w:rPr>
            </w:pP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ab/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</w:p>
        </w:tc>
      </w:tr>
      <w:tr w:rsidR="001B4042" w:rsidRPr="00E17836" w14:paraId="056C5FFD" w14:textId="77777777" w:rsidTr="00A56FE9">
        <w:trPr>
          <w:cantSplit/>
          <w:trHeight w:val="510"/>
        </w:trPr>
        <w:tc>
          <w:tcPr>
            <w:tcW w:w="2694" w:type="dxa"/>
            <w:shd w:val="clear" w:color="auto" w:fill="DEEAF6" w:themeFill="accent5" w:themeFillTint="33"/>
          </w:tcPr>
          <w:p w14:paraId="1FD3FC60" w14:textId="77777777" w:rsidR="001B4042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Anzahl der Einzel-Leasingverträge</w:t>
            </w:r>
          </w:p>
        </w:tc>
        <w:tc>
          <w:tcPr>
            <w:tcW w:w="7229" w:type="dxa"/>
          </w:tcPr>
          <w:p w14:paraId="2285B157" w14:textId="77777777" w:rsidR="001B4042" w:rsidRPr="00725187" w:rsidRDefault="001B4042" w:rsidP="00A56FE9">
            <w:pPr>
              <w:spacing w:before="60" w:after="120"/>
              <w:rPr>
                <w:rFonts w:cstheme="minorHAnsi"/>
                <w:i/>
                <w:iCs/>
                <w:szCs w:val="22"/>
              </w:rPr>
            </w:pPr>
            <w:r w:rsidRPr="00725187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25187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725187">
              <w:rPr>
                <w:rFonts w:cstheme="minorHAnsi"/>
                <w:i/>
                <w:iCs/>
                <w:szCs w:val="22"/>
              </w:rPr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725187">
              <w:rPr>
                <w:rFonts w:cstheme="minorHAnsi"/>
                <w:i/>
                <w:iCs/>
                <w:szCs w:val="22"/>
              </w:rPr>
              <w:t xml:space="preserve"> abgeschlossene Einzel-Leasingverträge insgesamt im Leistungszeitraum</w:t>
            </w:r>
          </w:p>
          <w:p w14:paraId="7DF10E80" w14:textId="77777777" w:rsidR="001B4042" w:rsidRPr="00725187" w:rsidRDefault="001B4042" w:rsidP="00A56FE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725187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25187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725187">
              <w:rPr>
                <w:rFonts w:cstheme="minorHAnsi"/>
                <w:i/>
                <w:iCs/>
                <w:szCs w:val="22"/>
              </w:rPr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725187">
              <w:rPr>
                <w:rFonts w:cstheme="minorHAnsi"/>
                <w:i/>
                <w:iCs/>
                <w:szCs w:val="22"/>
              </w:rPr>
              <w:t xml:space="preserve"> Einzel-Leasingverträge haben das reguläre Vertragsende erreicht</w:t>
            </w:r>
          </w:p>
          <w:p w14:paraId="23C631AC" w14:textId="77777777" w:rsidR="001B4042" w:rsidRPr="00725187" w:rsidRDefault="001B4042" w:rsidP="00A56FE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Hinweis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: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Mindestanforderung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beachten!</w:t>
            </w:r>
          </w:p>
        </w:tc>
      </w:tr>
      <w:tr w:rsidR="001B4042" w:rsidRPr="00E17836" w14:paraId="7E7607C8" w14:textId="77777777" w:rsidTr="00A56FE9">
        <w:trPr>
          <w:cantSplit/>
          <w:trHeight w:val="1644"/>
        </w:trPr>
        <w:tc>
          <w:tcPr>
            <w:tcW w:w="2694" w:type="dxa"/>
            <w:shd w:val="clear" w:color="auto" w:fill="DEEAF6" w:themeFill="accent5" w:themeFillTint="33"/>
          </w:tcPr>
          <w:p w14:paraId="29AB31D9" w14:textId="77777777" w:rsidR="001B4042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7229" w:type="dxa"/>
          </w:tcPr>
          <w:p w14:paraId="27A40981" w14:textId="77777777" w:rsidR="001B4042" w:rsidRDefault="001B4042" w:rsidP="00A56FE9">
            <w:pPr>
              <w:spacing w:before="60" w:after="60"/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t>Leistung erbracht</w:t>
            </w:r>
          </w:p>
          <w:p w14:paraId="5B0D7221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01580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als Hauptauftragnehmer </w:t>
            </w:r>
          </w:p>
          <w:p w14:paraId="2DE034C8" w14:textId="77777777" w:rsidR="001B4042" w:rsidRPr="004E180E" w:rsidRDefault="001B4042" w:rsidP="00A56FE9">
            <w:pPr>
              <w:tabs>
                <w:tab w:val="left" w:pos="461"/>
              </w:tabs>
              <w:rPr>
                <w:rFonts w:cstheme="minorHAnsi"/>
                <w:i/>
                <w:iCs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130528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</w:t>
            </w:r>
            <w:r w:rsidRPr="004E180E">
              <w:rPr>
                <w:rFonts w:cstheme="minorHAnsi"/>
                <w:i/>
                <w:iCs/>
                <w:szCs w:val="22"/>
              </w:rPr>
              <w:t>ausschließlich mit eigenem Personal</w:t>
            </w:r>
          </w:p>
          <w:p w14:paraId="0D559980" w14:textId="77777777" w:rsidR="001B4042" w:rsidRPr="004E180E" w:rsidRDefault="001B4042" w:rsidP="00A56FE9">
            <w:pPr>
              <w:tabs>
                <w:tab w:val="left" w:pos="319"/>
              </w:tabs>
              <w:spacing w:after="80"/>
              <w:ind w:firstLine="461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t>(entspricht 100%</w:t>
            </w:r>
            <w:r>
              <w:rPr>
                <w:rFonts w:cstheme="minorHAnsi"/>
                <w:i/>
                <w:iCs/>
                <w:szCs w:val="22"/>
              </w:rPr>
              <w:t>-</w:t>
            </w:r>
            <w:r w:rsidRPr="004E180E">
              <w:rPr>
                <w:rFonts w:cstheme="minorHAnsi"/>
                <w:i/>
                <w:iCs/>
                <w:szCs w:val="22"/>
              </w:rPr>
              <w:t>Anteil an der Eigenleistung)</w:t>
            </w:r>
          </w:p>
          <w:p w14:paraId="27EE89DC" w14:textId="77777777" w:rsidR="001B4042" w:rsidRPr="004E180E" w:rsidRDefault="001B4042" w:rsidP="00A56FE9">
            <w:pPr>
              <w:tabs>
                <w:tab w:val="left" w:pos="461"/>
              </w:tabs>
              <w:rPr>
                <w:rFonts w:cstheme="minorHAnsi"/>
                <w:i/>
                <w:iCs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-106856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mit</w:t>
            </w:r>
            <w:r w:rsidRPr="004E180E">
              <w:rPr>
                <w:rFonts w:cstheme="minorHAnsi"/>
                <w:i/>
                <w:iCs/>
                <w:szCs w:val="22"/>
              </w:rPr>
              <w:t xml:space="preserve"> </w:t>
            </w:r>
            <w:r>
              <w:rPr>
                <w:rFonts w:cstheme="minorHAnsi"/>
                <w:i/>
                <w:iCs/>
                <w:szCs w:val="22"/>
              </w:rPr>
              <w:t>Unterauftragnehmern</w:t>
            </w:r>
          </w:p>
          <w:p w14:paraId="052B85E8" w14:textId="77777777" w:rsidR="001B4042" w:rsidRDefault="001B4042" w:rsidP="00A56FE9">
            <w:pPr>
              <w:tabs>
                <w:tab w:val="left" w:pos="319"/>
              </w:tabs>
              <w:spacing w:after="120"/>
              <w:ind w:firstLine="461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E180E">
              <w:rPr>
                <w:rFonts w:cstheme="minorHAnsi"/>
                <w:i/>
                <w:iCs/>
                <w:szCs w:val="22"/>
              </w:rPr>
              <w:t>%</w:t>
            </w:r>
          </w:p>
          <w:p w14:paraId="71BCC59B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87602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als Unterauftragnehmer </w:t>
            </w:r>
          </w:p>
          <w:p w14:paraId="71F5D194" w14:textId="77777777" w:rsidR="001B4042" w:rsidRPr="003778CC" w:rsidRDefault="001B4042" w:rsidP="00A56FE9">
            <w:pPr>
              <w:tabs>
                <w:tab w:val="left" w:pos="319"/>
              </w:tabs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r w:rsidRPr="004E180E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E180E">
              <w:rPr>
                <w:rFonts w:cstheme="minorHAnsi"/>
                <w:i/>
                <w:iCs/>
                <w:szCs w:val="22"/>
              </w:rPr>
              <w:t>%</w:t>
            </w:r>
          </w:p>
        </w:tc>
      </w:tr>
      <w:tr w:rsidR="001B4042" w:rsidRPr="00E17836" w14:paraId="0FEE984D" w14:textId="77777777" w:rsidTr="00A56FE9">
        <w:trPr>
          <w:cantSplit/>
          <w:trHeight w:val="397"/>
        </w:trPr>
        <w:tc>
          <w:tcPr>
            <w:tcW w:w="2694" w:type="dxa"/>
            <w:shd w:val="clear" w:color="auto" w:fill="DEEAF6" w:themeFill="accent5" w:themeFillTint="33"/>
          </w:tcPr>
          <w:p w14:paraId="11158EF3" w14:textId="77777777" w:rsidR="001B4042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  <w:r w:rsidRPr="00725187">
              <w:rPr>
                <w:rFonts w:eastAsia="Arial Unicode MS" w:cstheme="minorHAnsi"/>
                <w:szCs w:val="22"/>
              </w:rPr>
              <w:t xml:space="preserve">Anmerkungen </w:t>
            </w:r>
            <w:r>
              <w:rPr>
                <w:rFonts w:eastAsia="Arial Unicode MS" w:cstheme="minorHAnsi"/>
                <w:szCs w:val="22"/>
              </w:rPr>
              <w:t>/ Hinweise</w:t>
            </w:r>
          </w:p>
        </w:tc>
        <w:tc>
          <w:tcPr>
            <w:tcW w:w="7229" w:type="dxa"/>
          </w:tcPr>
          <w:p w14:paraId="0319CD88" w14:textId="77777777" w:rsidR="001B4042" w:rsidRPr="00ED37EC" w:rsidRDefault="001B4042" w:rsidP="00A56FE9">
            <w:pPr>
              <w:spacing w:before="60" w:after="60"/>
              <w:rPr>
                <w:rFonts w:cstheme="minorHAnsi"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</w:tbl>
    <w:p w14:paraId="62ABE5BC" w14:textId="77777777" w:rsidR="003778CC" w:rsidRDefault="003778CC">
      <w:pPr>
        <w:rPr>
          <w:b/>
          <w:sz w:val="24"/>
        </w:rPr>
      </w:pPr>
      <w:r>
        <w:rPr>
          <w:b/>
          <w:sz w:val="24"/>
        </w:rPr>
        <w:br w:type="page"/>
      </w:r>
    </w:p>
    <w:p w14:paraId="3A2A9C58" w14:textId="4A9DBADA" w:rsidR="00623778" w:rsidRPr="00623778" w:rsidRDefault="00623778" w:rsidP="00623778">
      <w:pPr>
        <w:rPr>
          <w:b/>
          <w:sz w:val="24"/>
        </w:rPr>
      </w:pPr>
      <w:r>
        <w:rPr>
          <w:b/>
          <w:sz w:val="24"/>
        </w:rPr>
        <w:lastRenderedPageBreak/>
        <w:t>3</w:t>
      </w:r>
      <w:r w:rsidRPr="00623778">
        <w:rPr>
          <w:b/>
          <w:sz w:val="24"/>
        </w:rPr>
        <w:t>. Referenz</w:t>
      </w:r>
      <w:r w:rsidRPr="00623778">
        <w:rPr>
          <w:bCs/>
          <w:sz w:val="24"/>
        </w:rPr>
        <w:t xml:space="preserve"> - </w:t>
      </w:r>
      <w:r w:rsidRPr="00623778">
        <w:rPr>
          <w:sz w:val="24"/>
        </w:rPr>
        <w:t>Bezeichnung:</w:t>
      </w:r>
      <w:r w:rsidRPr="00623778">
        <w:rPr>
          <w:b/>
          <w:bCs/>
          <w:sz w:val="24"/>
        </w:rPr>
        <w:t xml:space="preserve"> </w:t>
      </w:r>
      <w:sdt>
        <w:sdtPr>
          <w:rPr>
            <w:b/>
            <w:bCs/>
            <w:sz w:val="24"/>
          </w:rPr>
          <w:id w:val="1664974819"/>
          <w:placeholder>
            <w:docPart w:val="62B33B02126D46AEBDA27537086F0A75"/>
          </w:placeholder>
          <w:showingPlcHdr/>
        </w:sdtPr>
        <w:sdtEndPr/>
        <w:sdtContent>
          <w:r w:rsidRPr="00623778">
            <w:rPr>
              <w:rStyle w:val="Platzhaltertext"/>
              <w:color w:val="auto"/>
              <w:sz w:val="24"/>
              <w:shd w:val="clear" w:color="auto" w:fill="D9E2F3" w:themeFill="accent1" w:themeFillTint="33"/>
            </w:rPr>
            <w:t>Klicken oder tippen Sie hier, um Text einzugeben.</w:t>
          </w:r>
        </w:sdtContent>
      </w:sdt>
    </w:p>
    <w:p w14:paraId="4D57DAB4" w14:textId="77777777" w:rsidR="003778CC" w:rsidRDefault="003778CC" w:rsidP="003778CC"/>
    <w:tbl>
      <w:tblPr>
        <w:tblStyle w:val="Tabellenraster"/>
        <w:tblW w:w="9923" w:type="dxa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6" w:space="0" w:color="767171" w:themeColor="background2" w:themeShade="80"/>
          <w:insideV w:val="single" w:sz="6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229"/>
      </w:tblGrid>
      <w:tr w:rsidR="001B4042" w:rsidRPr="009D3D05" w14:paraId="2D65326E" w14:textId="77777777" w:rsidTr="00A56FE9">
        <w:trPr>
          <w:cantSplit/>
          <w:trHeight w:val="340"/>
        </w:trPr>
        <w:tc>
          <w:tcPr>
            <w:tcW w:w="2694" w:type="dxa"/>
            <w:tcBorders>
              <w:top w:val="single" w:sz="6" w:space="0" w:color="767171" w:themeColor="background2" w:themeShade="80"/>
              <w:bottom w:val="nil"/>
            </w:tcBorders>
            <w:shd w:val="clear" w:color="auto" w:fill="DEEAF6" w:themeFill="accent5" w:themeFillTint="33"/>
            <w:vAlign w:val="center"/>
          </w:tcPr>
          <w:p w14:paraId="23BF0F71" w14:textId="77777777" w:rsidR="001B4042" w:rsidRPr="009D3D05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</w:p>
        </w:tc>
        <w:tc>
          <w:tcPr>
            <w:tcW w:w="7229" w:type="dxa"/>
            <w:vAlign w:val="center"/>
          </w:tcPr>
          <w:p w14:paraId="73C02555" w14:textId="77777777" w:rsidR="001B4042" w:rsidRPr="009D3D05" w:rsidRDefault="001B4042" w:rsidP="00A56FE9">
            <w:pPr>
              <w:tabs>
                <w:tab w:val="left" w:pos="2586"/>
                <w:tab w:val="left" w:pos="3295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-163301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Pr="004E180E">
              <w:rPr>
                <w:rFonts w:cstheme="minorHAnsi"/>
                <w:i/>
                <w:iCs/>
                <w:noProof/>
                <w:szCs w:val="22"/>
              </w:rPr>
              <w:t xml:space="preserve"> ja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-121342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Pr="004E180E">
              <w:rPr>
                <w:rFonts w:cstheme="minorHAnsi"/>
                <w:i/>
                <w:iCs/>
                <w:noProof/>
                <w:szCs w:val="22"/>
              </w:rPr>
              <w:t xml:space="preserve"> nein</w:t>
            </w:r>
          </w:p>
        </w:tc>
      </w:tr>
      <w:tr w:rsidR="001B4042" w:rsidRPr="009D3D05" w14:paraId="6A071FA9" w14:textId="77777777" w:rsidTr="00A56FE9">
        <w:trPr>
          <w:cantSplit/>
          <w:trHeight w:val="283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1E4C65E1" w14:textId="77777777" w:rsidR="001B4042" w:rsidRPr="009D3D05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73ED19E3" w14:textId="77777777" w:rsidR="001B4042" w:rsidRPr="009D3D05" w:rsidRDefault="001B4042" w:rsidP="00A56FE9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1B4042" w:rsidRPr="00E17836" w14:paraId="40980C33" w14:textId="77777777" w:rsidTr="00A56FE9">
        <w:trPr>
          <w:cantSplit/>
          <w:trHeight w:val="964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2E567C86" w14:textId="77777777" w:rsidR="001B4042" w:rsidRPr="00757B53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7229" w:type="dxa"/>
          </w:tcPr>
          <w:p w14:paraId="46F3EA42" w14:textId="77777777" w:rsidR="001B4042" w:rsidRPr="004E180E" w:rsidRDefault="001B4042" w:rsidP="00A56FE9">
            <w:pPr>
              <w:spacing w:before="60" w:after="80"/>
              <w:rPr>
                <w:rFonts w:cstheme="minorHAnsi"/>
                <w:i/>
                <w:iCs/>
                <w:noProof/>
                <w:szCs w:val="22"/>
              </w:rPr>
            </w:pP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166ECE0E" w14:textId="77777777" w:rsidR="001B4042" w:rsidRPr="004E180E" w:rsidRDefault="001B4042" w:rsidP="00A56FE9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33E3AE07" w14:textId="77777777" w:rsidR="001B4042" w:rsidRPr="004763A7" w:rsidRDefault="001B4042" w:rsidP="00A56FE9">
            <w:pPr>
              <w:spacing w:after="60"/>
              <w:rPr>
                <w:rFonts w:cstheme="minorHAnsi"/>
                <w:noProof/>
                <w:sz w:val="20"/>
                <w:szCs w:val="20"/>
              </w:rPr>
            </w:pP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</w:tc>
      </w:tr>
      <w:tr w:rsidR="001B4042" w:rsidRPr="00E17836" w14:paraId="23B4ADB8" w14:textId="77777777" w:rsidTr="00A56FE9">
        <w:trPr>
          <w:cantSplit/>
          <w:trHeight w:val="283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2418C936" w14:textId="77777777" w:rsidR="001B4042" w:rsidRDefault="001B4042" w:rsidP="00A56FE9">
            <w:pPr>
              <w:rPr>
                <w:rFonts w:eastAsia="Arial Unicode MS" w:cstheme="minorHAnsi"/>
                <w:szCs w:val="22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65EBD76F" w14:textId="77777777" w:rsidR="001B4042" w:rsidRPr="009D3D05" w:rsidRDefault="001B4042" w:rsidP="00A56FE9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1B4042" w:rsidRPr="00E17836" w14:paraId="46969011" w14:textId="77777777" w:rsidTr="00A56FE9">
        <w:trPr>
          <w:cantSplit/>
          <w:trHeight w:val="1871"/>
        </w:trPr>
        <w:tc>
          <w:tcPr>
            <w:tcW w:w="2694" w:type="dxa"/>
            <w:tcBorders>
              <w:top w:val="nil"/>
              <w:bottom w:val="single" w:sz="6" w:space="0" w:color="767171" w:themeColor="background2" w:themeShade="80"/>
            </w:tcBorders>
            <w:shd w:val="clear" w:color="auto" w:fill="DEEAF6" w:themeFill="accent5" w:themeFillTint="33"/>
          </w:tcPr>
          <w:p w14:paraId="65793100" w14:textId="77777777" w:rsidR="001B4042" w:rsidRPr="00757B53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29" w:type="dxa"/>
          </w:tcPr>
          <w:p w14:paraId="7559BFF0" w14:textId="77777777" w:rsidR="001B4042" w:rsidRPr="004E180E" w:rsidRDefault="001B4042" w:rsidP="00A56FE9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0F254C75" w14:textId="77777777" w:rsidR="001B4042" w:rsidRDefault="001B4042" w:rsidP="00A56FE9">
            <w:pPr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24F2D822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135A499A" w14:textId="77777777" w:rsidR="001B4042" w:rsidRDefault="001B4042" w:rsidP="00A56FE9">
            <w:pPr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09C643BC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16212BE9" w14:textId="77777777" w:rsidR="001B4042" w:rsidRDefault="001B4042" w:rsidP="00A56FE9">
            <w:pPr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119E4E5B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0130C231" w14:textId="77777777" w:rsidR="001B4042" w:rsidRPr="00757B53" w:rsidRDefault="001B4042" w:rsidP="00A56FE9">
            <w:pPr>
              <w:spacing w:after="6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1B4042" w:rsidRPr="00E17836" w14:paraId="0FF90D4A" w14:textId="77777777" w:rsidTr="00A56FE9">
        <w:trPr>
          <w:cantSplit/>
          <w:trHeight w:val="454"/>
        </w:trPr>
        <w:tc>
          <w:tcPr>
            <w:tcW w:w="2694" w:type="dxa"/>
            <w:tcBorders>
              <w:top w:val="single" w:sz="6" w:space="0" w:color="767171" w:themeColor="background2" w:themeShade="80"/>
            </w:tcBorders>
            <w:shd w:val="clear" w:color="auto" w:fill="DEEAF6" w:themeFill="accent5" w:themeFillTint="33"/>
          </w:tcPr>
          <w:p w14:paraId="1921B3D9" w14:textId="77777777" w:rsidR="001B4042" w:rsidRPr="00757B53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Leistungszeitraum</w:t>
            </w:r>
          </w:p>
        </w:tc>
        <w:tc>
          <w:tcPr>
            <w:tcW w:w="7229" w:type="dxa"/>
          </w:tcPr>
          <w:p w14:paraId="3CFD3857" w14:textId="77777777" w:rsidR="001B4042" w:rsidRPr="004E180E" w:rsidRDefault="001B4042" w:rsidP="00A56FE9">
            <w:pPr>
              <w:tabs>
                <w:tab w:val="left" w:pos="1594"/>
                <w:tab w:val="left" w:pos="2729"/>
                <w:tab w:val="left" w:pos="3296"/>
              </w:tabs>
              <w:spacing w:before="60"/>
              <w:rPr>
                <w:rFonts w:cstheme="minorHAnsi"/>
                <w:i/>
                <w:iCs/>
                <w:sz w:val="20"/>
                <w:szCs w:val="20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E180E">
              <w:rPr>
                <w:rFonts w:cstheme="minorHAnsi"/>
                <w:i/>
                <w:iCs/>
                <w:sz w:val="20"/>
                <w:szCs w:val="20"/>
              </w:rPr>
              <w:tab/>
            </w:r>
            <w:r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>
              <w:rPr>
                <w:rFonts w:cstheme="minorHAnsi"/>
                <w:i/>
                <w:iCs/>
                <w:szCs w:val="22"/>
              </w:rPr>
            </w:r>
            <w:r>
              <w:rPr>
                <w:rFonts w:cstheme="minorHAnsi"/>
                <w:i/>
                <w:iCs/>
                <w:szCs w:val="22"/>
              </w:rPr>
              <w:fldChar w:fldCharType="separate"/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noProof/>
                <w:szCs w:val="22"/>
              </w:rPr>
              <w:t> </w:t>
            </w:r>
            <w:r>
              <w:rPr>
                <w:rFonts w:cstheme="minorHAnsi"/>
                <w:i/>
                <w:iCs/>
                <w:szCs w:val="22"/>
              </w:rPr>
              <w:fldChar w:fldCharType="end"/>
            </w:r>
            <w:r>
              <w:rPr>
                <w:rFonts w:cstheme="minorHAnsi"/>
                <w:i/>
                <w:iCs/>
                <w:szCs w:val="22"/>
              </w:rPr>
              <w:tab/>
            </w:r>
            <w:r w:rsidRPr="00324129">
              <w:rPr>
                <w:rFonts w:cstheme="minorHAnsi"/>
                <w:i/>
                <w:iCs/>
                <w:szCs w:val="22"/>
              </w:rPr>
              <w:t>oder</w:t>
            </w:r>
            <w:r>
              <w:rPr>
                <w:rFonts w:cstheme="minorHAnsi"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-97135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</w:t>
            </w:r>
            <w:r w:rsidRPr="00324129">
              <w:rPr>
                <w:rFonts w:cstheme="minorHAnsi"/>
                <w:i/>
                <w:iCs/>
                <w:szCs w:val="22"/>
              </w:rPr>
              <w:t>laufend</w:t>
            </w:r>
          </w:p>
          <w:p w14:paraId="59673766" w14:textId="77777777" w:rsidR="001B4042" w:rsidRPr="00324129" w:rsidRDefault="001B4042" w:rsidP="00A56FE9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von [TT.MM.JJJJ]</w:t>
            </w:r>
            <w:r>
              <w:rPr>
                <w:rFonts w:cstheme="minorHAnsi"/>
                <w:sz w:val="12"/>
                <w:szCs w:val="12"/>
              </w:rPr>
              <w:tab/>
              <w:t>bis [TT.MM.JJJJ]</w:t>
            </w:r>
          </w:p>
          <w:p w14:paraId="67C51D11" w14:textId="77777777" w:rsidR="001B4042" w:rsidRPr="003778CC" w:rsidRDefault="001B4042" w:rsidP="00A56FE9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Hinweis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: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Mindestanforderung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beachten!</w:t>
            </w:r>
          </w:p>
        </w:tc>
      </w:tr>
      <w:tr w:rsidR="001B4042" w:rsidRPr="00E17836" w14:paraId="057F989A" w14:textId="77777777" w:rsidTr="00A56FE9">
        <w:trPr>
          <w:cantSplit/>
          <w:trHeight w:val="624"/>
        </w:trPr>
        <w:tc>
          <w:tcPr>
            <w:tcW w:w="2694" w:type="dxa"/>
            <w:shd w:val="clear" w:color="auto" w:fill="DEEAF6" w:themeFill="accent5" w:themeFillTint="33"/>
          </w:tcPr>
          <w:p w14:paraId="607F89E0" w14:textId="77777777" w:rsidR="001B4042" w:rsidRPr="00757B53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Beschreibung der Leistung</w:t>
            </w:r>
          </w:p>
        </w:tc>
        <w:tc>
          <w:tcPr>
            <w:tcW w:w="7229" w:type="dxa"/>
          </w:tcPr>
          <w:p w14:paraId="17D946D8" w14:textId="77777777" w:rsidR="001B4042" w:rsidRPr="004E180E" w:rsidRDefault="001B4042" w:rsidP="00A56FE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1B4042" w:rsidRPr="00E17836" w14:paraId="1728DE0A" w14:textId="77777777" w:rsidTr="00A56FE9">
        <w:trPr>
          <w:cantSplit/>
          <w:trHeight w:val="794"/>
        </w:trPr>
        <w:tc>
          <w:tcPr>
            <w:tcW w:w="2694" w:type="dxa"/>
            <w:shd w:val="clear" w:color="auto" w:fill="DEEAF6" w:themeFill="accent5" w:themeFillTint="33"/>
          </w:tcPr>
          <w:p w14:paraId="0B0DEE0B" w14:textId="77777777" w:rsidR="001B4042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Vergleichbar zur ausgeschriebenen Leistung, weil…</w:t>
            </w:r>
          </w:p>
        </w:tc>
        <w:tc>
          <w:tcPr>
            <w:tcW w:w="7229" w:type="dxa"/>
          </w:tcPr>
          <w:p w14:paraId="3071C1E9" w14:textId="77777777" w:rsidR="001B4042" w:rsidRPr="004E180E" w:rsidRDefault="001B4042" w:rsidP="00A56FE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1B4042" w:rsidRPr="00E17836" w14:paraId="7B0EDE1D" w14:textId="77777777" w:rsidTr="00A56FE9">
        <w:trPr>
          <w:cantSplit/>
          <w:trHeight w:val="624"/>
        </w:trPr>
        <w:tc>
          <w:tcPr>
            <w:tcW w:w="2694" w:type="dxa"/>
            <w:shd w:val="clear" w:color="auto" w:fill="DEEAF6" w:themeFill="accent5" w:themeFillTint="33"/>
          </w:tcPr>
          <w:p w14:paraId="15DAE9AC" w14:textId="77777777" w:rsidR="001B4042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Technische Umsetzung</w:t>
            </w:r>
          </w:p>
        </w:tc>
        <w:tc>
          <w:tcPr>
            <w:tcW w:w="7229" w:type="dxa"/>
          </w:tcPr>
          <w:p w14:paraId="0A431C44" w14:textId="77777777" w:rsidR="001B4042" w:rsidRPr="00C8778A" w:rsidRDefault="001B4042" w:rsidP="00A56FE9">
            <w:pPr>
              <w:spacing w:before="6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8608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ohne Online-Portal</w:t>
            </w:r>
          </w:p>
          <w:p w14:paraId="4BA019B2" w14:textId="77777777" w:rsidR="001B4042" w:rsidRPr="00C8778A" w:rsidRDefault="001B4042" w:rsidP="00A56FE9">
            <w:pPr>
              <w:spacing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73169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mit Online-Portal</w:t>
            </w:r>
          </w:p>
          <w:p w14:paraId="580695F5" w14:textId="77777777" w:rsidR="001B4042" w:rsidRDefault="001B4042" w:rsidP="00A56FE9">
            <w:pPr>
              <w:tabs>
                <w:tab w:val="left" w:pos="1453"/>
              </w:tabs>
              <w:spacing w:before="6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30613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</w:t>
            </w:r>
            <w:r w:rsidRPr="00C8778A">
              <w:rPr>
                <w:rFonts w:cstheme="minorHAnsi"/>
                <w:szCs w:val="22"/>
              </w:rPr>
              <w:t>Sonstige</w:t>
            </w:r>
            <w:r>
              <w:rPr>
                <w:rFonts w:cstheme="minorHAnsi"/>
                <w:szCs w:val="22"/>
              </w:rPr>
              <w:t>s</w:t>
            </w:r>
            <w:r w:rsidRPr="00C8778A">
              <w:rPr>
                <w:rFonts w:cstheme="minorHAnsi"/>
                <w:szCs w:val="22"/>
              </w:rPr>
              <w:t>:</w:t>
            </w:r>
            <w:r>
              <w:rPr>
                <w:rFonts w:cstheme="minorHAnsi"/>
                <w:szCs w:val="22"/>
              </w:rPr>
              <w:tab/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 xml:space="preserve"> </w:t>
            </w:r>
          </w:p>
          <w:p w14:paraId="0FB3BF1C" w14:textId="77777777" w:rsidR="001B4042" w:rsidRPr="00C902EB" w:rsidRDefault="001B4042" w:rsidP="00A56FE9">
            <w:pPr>
              <w:tabs>
                <w:tab w:val="left" w:pos="1453"/>
              </w:tabs>
              <w:spacing w:before="60" w:after="60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r w:rsidRPr="00C902EB">
              <w:rPr>
                <w:rFonts w:cstheme="minorHAnsi"/>
                <w:b/>
                <w:bCs/>
                <w:i/>
                <w:iCs/>
                <w:sz w:val="14"/>
                <w:szCs w:val="14"/>
              </w:rPr>
              <w:t>Bitte näher beschreiben!</w:t>
            </w:r>
          </w:p>
          <w:p w14:paraId="7DB7463F" w14:textId="77777777" w:rsidR="001B4042" w:rsidRPr="004E180E" w:rsidRDefault="001B4042" w:rsidP="00A56FE9">
            <w:pPr>
              <w:tabs>
                <w:tab w:val="left" w:pos="1453"/>
              </w:tabs>
              <w:spacing w:before="60" w:after="60"/>
              <w:rPr>
                <w:rFonts w:cstheme="minorHAnsi"/>
                <w:i/>
                <w:iCs/>
                <w:szCs w:val="22"/>
              </w:rPr>
            </w:pP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ab/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</w:p>
        </w:tc>
      </w:tr>
      <w:tr w:rsidR="001B4042" w:rsidRPr="00E17836" w14:paraId="11F3FA75" w14:textId="77777777" w:rsidTr="00A56FE9">
        <w:trPr>
          <w:cantSplit/>
          <w:trHeight w:val="510"/>
        </w:trPr>
        <w:tc>
          <w:tcPr>
            <w:tcW w:w="2694" w:type="dxa"/>
            <w:shd w:val="clear" w:color="auto" w:fill="DEEAF6" w:themeFill="accent5" w:themeFillTint="33"/>
          </w:tcPr>
          <w:p w14:paraId="046BE8DD" w14:textId="77777777" w:rsidR="001B4042" w:rsidRDefault="001B4042" w:rsidP="00A56FE9">
            <w:pPr>
              <w:spacing w:before="60" w:after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Anzahl der Einzel-Leasingverträge</w:t>
            </w:r>
          </w:p>
        </w:tc>
        <w:tc>
          <w:tcPr>
            <w:tcW w:w="7229" w:type="dxa"/>
          </w:tcPr>
          <w:p w14:paraId="3AD1102C" w14:textId="77777777" w:rsidR="001B4042" w:rsidRPr="00725187" w:rsidRDefault="001B4042" w:rsidP="00A56FE9">
            <w:pPr>
              <w:spacing w:before="60" w:after="120"/>
              <w:rPr>
                <w:rFonts w:cstheme="minorHAnsi"/>
                <w:i/>
                <w:iCs/>
                <w:szCs w:val="22"/>
              </w:rPr>
            </w:pPr>
            <w:r w:rsidRPr="00725187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25187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725187">
              <w:rPr>
                <w:rFonts w:cstheme="minorHAnsi"/>
                <w:i/>
                <w:iCs/>
                <w:szCs w:val="22"/>
              </w:rPr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725187">
              <w:rPr>
                <w:rFonts w:cstheme="minorHAnsi"/>
                <w:i/>
                <w:iCs/>
                <w:szCs w:val="22"/>
              </w:rPr>
              <w:t xml:space="preserve"> abgeschlossene Einzel-Leasingverträge insgesamt im Leistungszeitraum</w:t>
            </w:r>
          </w:p>
          <w:p w14:paraId="01663012" w14:textId="77777777" w:rsidR="001B4042" w:rsidRPr="00725187" w:rsidRDefault="001B4042" w:rsidP="00A56FE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725187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25187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725187">
              <w:rPr>
                <w:rFonts w:cstheme="minorHAnsi"/>
                <w:i/>
                <w:iCs/>
                <w:szCs w:val="22"/>
              </w:rPr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725187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725187">
              <w:rPr>
                <w:rFonts w:cstheme="minorHAnsi"/>
                <w:i/>
                <w:iCs/>
                <w:szCs w:val="22"/>
              </w:rPr>
              <w:t xml:space="preserve"> Einzel-Leasingverträge haben das reguläre Vertragsende erreicht</w:t>
            </w:r>
          </w:p>
          <w:p w14:paraId="484ECBF9" w14:textId="77777777" w:rsidR="001B4042" w:rsidRPr="00725187" w:rsidRDefault="001B4042" w:rsidP="00A56FE9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Hinweis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: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Mindestanforderung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beachten!</w:t>
            </w:r>
          </w:p>
        </w:tc>
      </w:tr>
      <w:tr w:rsidR="001B4042" w:rsidRPr="00E17836" w14:paraId="60F33522" w14:textId="77777777" w:rsidTr="00A56FE9">
        <w:trPr>
          <w:cantSplit/>
          <w:trHeight w:val="1644"/>
        </w:trPr>
        <w:tc>
          <w:tcPr>
            <w:tcW w:w="2694" w:type="dxa"/>
            <w:shd w:val="clear" w:color="auto" w:fill="DEEAF6" w:themeFill="accent5" w:themeFillTint="33"/>
          </w:tcPr>
          <w:p w14:paraId="57DC2821" w14:textId="77777777" w:rsidR="001B4042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7229" w:type="dxa"/>
          </w:tcPr>
          <w:p w14:paraId="33FC5AB9" w14:textId="77777777" w:rsidR="001B4042" w:rsidRDefault="001B4042" w:rsidP="00A56FE9">
            <w:pPr>
              <w:spacing w:before="60" w:after="60"/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t>Leistung erbracht</w:t>
            </w:r>
          </w:p>
          <w:p w14:paraId="733131C9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3997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als Hauptauftragnehmer </w:t>
            </w:r>
          </w:p>
          <w:p w14:paraId="414FF045" w14:textId="77777777" w:rsidR="001B4042" w:rsidRPr="004E180E" w:rsidRDefault="001B4042" w:rsidP="00A56FE9">
            <w:pPr>
              <w:tabs>
                <w:tab w:val="left" w:pos="461"/>
              </w:tabs>
              <w:rPr>
                <w:rFonts w:cstheme="minorHAnsi"/>
                <w:i/>
                <w:iCs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29912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</w:t>
            </w:r>
            <w:r w:rsidRPr="004E180E">
              <w:rPr>
                <w:rFonts w:cstheme="minorHAnsi"/>
                <w:i/>
                <w:iCs/>
                <w:szCs w:val="22"/>
              </w:rPr>
              <w:t>ausschließlich mit eigenem Personal</w:t>
            </w:r>
          </w:p>
          <w:p w14:paraId="32C15179" w14:textId="77777777" w:rsidR="001B4042" w:rsidRPr="004E180E" w:rsidRDefault="001B4042" w:rsidP="00A56FE9">
            <w:pPr>
              <w:tabs>
                <w:tab w:val="left" w:pos="319"/>
              </w:tabs>
              <w:spacing w:after="80"/>
              <w:ind w:firstLine="461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t>(entspricht 100%</w:t>
            </w:r>
            <w:r>
              <w:rPr>
                <w:rFonts w:cstheme="minorHAnsi"/>
                <w:i/>
                <w:iCs/>
                <w:szCs w:val="22"/>
              </w:rPr>
              <w:t>-</w:t>
            </w:r>
            <w:r w:rsidRPr="004E180E">
              <w:rPr>
                <w:rFonts w:cstheme="minorHAnsi"/>
                <w:i/>
                <w:iCs/>
                <w:szCs w:val="22"/>
              </w:rPr>
              <w:t>Anteil an der Eigenleistung)</w:t>
            </w:r>
          </w:p>
          <w:p w14:paraId="3D5F5098" w14:textId="77777777" w:rsidR="001B4042" w:rsidRPr="004E180E" w:rsidRDefault="001B4042" w:rsidP="00A56FE9">
            <w:pPr>
              <w:tabs>
                <w:tab w:val="left" w:pos="461"/>
              </w:tabs>
              <w:rPr>
                <w:rFonts w:cstheme="minorHAnsi"/>
                <w:i/>
                <w:iCs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sdt>
              <w:sdtPr>
                <w:rPr>
                  <w:rFonts w:cstheme="minorHAnsi"/>
                  <w:szCs w:val="22"/>
                </w:rPr>
                <w:id w:val="-199940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mit</w:t>
            </w:r>
            <w:r w:rsidRPr="004E180E">
              <w:rPr>
                <w:rFonts w:cstheme="minorHAnsi"/>
                <w:i/>
                <w:iCs/>
                <w:szCs w:val="22"/>
              </w:rPr>
              <w:t xml:space="preserve"> </w:t>
            </w:r>
            <w:r>
              <w:rPr>
                <w:rFonts w:cstheme="minorHAnsi"/>
                <w:i/>
                <w:iCs/>
                <w:szCs w:val="22"/>
              </w:rPr>
              <w:t>Unterauftragnehmern</w:t>
            </w:r>
          </w:p>
          <w:p w14:paraId="0CA3B58F" w14:textId="77777777" w:rsidR="001B4042" w:rsidRDefault="001B4042" w:rsidP="00A56FE9">
            <w:pPr>
              <w:tabs>
                <w:tab w:val="left" w:pos="319"/>
              </w:tabs>
              <w:spacing w:after="120"/>
              <w:ind w:firstLine="461"/>
              <w:rPr>
                <w:rFonts w:cstheme="minorHAnsi"/>
                <w:i/>
                <w:iCs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E180E">
              <w:rPr>
                <w:rFonts w:cstheme="minorHAnsi"/>
                <w:i/>
                <w:iCs/>
                <w:szCs w:val="22"/>
              </w:rPr>
              <w:t>%</w:t>
            </w:r>
          </w:p>
          <w:p w14:paraId="7F78D65C" w14:textId="77777777" w:rsidR="001B4042" w:rsidRPr="004E180E" w:rsidRDefault="001B4042" w:rsidP="00A56FE9">
            <w:pPr>
              <w:rPr>
                <w:rFonts w:cstheme="minorHAnsi"/>
                <w:i/>
                <w:iCs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70999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25187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/>
                <w:iCs/>
                <w:szCs w:val="22"/>
              </w:rPr>
              <w:t xml:space="preserve"> als Unterauftragnehmer </w:t>
            </w:r>
          </w:p>
          <w:p w14:paraId="59C47617" w14:textId="77777777" w:rsidR="001B4042" w:rsidRPr="003778CC" w:rsidRDefault="001B4042" w:rsidP="00A56FE9">
            <w:pPr>
              <w:tabs>
                <w:tab w:val="left" w:pos="319"/>
              </w:tabs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ab/>
            </w:r>
            <w:r w:rsidRPr="004E180E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E180E">
              <w:rPr>
                <w:rFonts w:cstheme="minorHAnsi"/>
                <w:i/>
                <w:iCs/>
                <w:szCs w:val="22"/>
              </w:rPr>
              <w:t>%</w:t>
            </w:r>
          </w:p>
        </w:tc>
      </w:tr>
      <w:tr w:rsidR="001B4042" w:rsidRPr="00E17836" w14:paraId="349FDC42" w14:textId="77777777" w:rsidTr="00A56FE9">
        <w:trPr>
          <w:cantSplit/>
          <w:trHeight w:val="397"/>
        </w:trPr>
        <w:tc>
          <w:tcPr>
            <w:tcW w:w="2694" w:type="dxa"/>
            <w:shd w:val="clear" w:color="auto" w:fill="DEEAF6" w:themeFill="accent5" w:themeFillTint="33"/>
          </w:tcPr>
          <w:p w14:paraId="6D4A3EF4" w14:textId="77777777" w:rsidR="001B4042" w:rsidRDefault="001B4042" w:rsidP="00A56FE9">
            <w:pPr>
              <w:spacing w:before="60"/>
              <w:rPr>
                <w:rFonts w:eastAsia="Arial Unicode MS" w:cstheme="minorHAnsi"/>
                <w:szCs w:val="22"/>
              </w:rPr>
            </w:pPr>
            <w:r w:rsidRPr="00725187">
              <w:rPr>
                <w:rFonts w:eastAsia="Arial Unicode MS" w:cstheme="minorHAnsi"/>
                <w:szCs w:val="22"/>
              </w:rPr>
              <w:t xml:space="preserve">Anmerkungen </w:t>
            </w:r>
            <w:r>
              <w:rPr>
                <w:rFonts w:eastAsia="Arial Unicode MS" w:cstheme="minorHAnsi"/>
                <w:szCs w:val="22"/>
              </w:rPr>
              <w:t>/ Hinweise</w:t>
            </w:r>
          </w:p>
        </w:tc>
        <w:tc>
          <w:tcPr>
            <w:tcW w:w="7229" w:type="dxa"/>
          </w:tcPr>
          <w:p w14:paraId="545DFC2B" w14:textId="77777777" w:rsidR="001B4042" w:rsidRPr="00ED37EC" w:rsidRDefault="001B4042" w:rsidP="00A56FE9">
            <w:pPr>
              <w:spacing w:before="60" w:after="60"/>
              <w:rPr>
                <w:rFonts w:cstheme="minorHAnsi"/>
                <w:szCs w:val="22"/>
              </w:rPr>
            </w:pPr>
            <w:r w:rsidRPr="004E180E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E180E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E180E">
              <w:rPr>
                <w:rFonts w:cstheme="minorHAnsi"/>
                <w:i/>
                <w:iCs/>
                <w:szCs w:val="22"/>
              </w:rPr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E180E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</w:tbl>
    <w:p w14:paraId="278182AF" w14:textId="62D74798" w:rsidR="00623778" w:rsidRDefault="00623778" w:rsidP="003778CC"/>
    <w:p w14:paraId="77E27E6A" w14:textId="77777777" w:rsidR="00623778" w:rsidRDefault="00623778">
      <w:r>
        <w:br w:type="page"/>
      </w:r>
    </w:p>
    <w:p w14:paraId="1F1AD12C" w14:textId="77777777" w:rsidR="00623778" w:rsidRDefault="00623778" w:rsidP="003778CC"/>
    <w:p w14:paraId="1E0ACFDA" w14:textId="77777777" w:rsidR="001C390D" w:rsidRPr="001C390D" w:rsidRDefault="001C390D" w:rsidP="004E180E">
      <w:pPr>
        <w:spacing w:before="360" w:after="24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Pr="00776903">
        <w:fldChar w:fldCharType="end"/>
      </w:r>
    </w:p>
    <w:tbl>
      <w:tblPr>
        <w:tblW w:w="963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1C390D" w:rsidRPr="00F45CAD" w14:paraId="7E35892D" w14:textId="77777777" w:rsidTr="00725187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5E4D22EC" w14:textId="77777777" w:rsidR="001C390D" w:rsidRPr="009A1B44" w:rsidRDefault="001C390D" w:rsidP="000C2358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50418FC6" w14:textId="77777777" w:rsidR="001C390D" w:rsidRPr="009A1B44" w:rsidRDefault="00DE7F86" w:rsidP="000C2358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Bewerber/</w:t>
            </w:r>
            <w:r w:rsidR="003667F3">
              <w:rPr>
                <w:iCs/>
              </w:rPr>
              <w:t>Bieter (Unternehmen)</w:t>
            </w:r>
          </w:p>
        </w:tc>
      </w:tr>
    </w:tbl>
    <w:p w14:paraId="273DDDE8" w14:textId="77777777" w:rsidR="00716A2C" w:rsidRPr="00725187" w:rsidRDefault="00716A2C" w:rsidP="001C390D">
      <w:pPr>
        <w:jc w:val="both"/>
        <w:rPr>
          <w:sz w:val="2"/>
          <w:szCs w:val="2"/>
        </w:rPr>
      </w:pPr>
    </w:p>
    <w:sectPr w:rsidR="00716A2C" w:rsidRPr="00725187" w:rsidSect="004E180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985" w:bottom="993" w:left="1276" w:header="708" w:footer="1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7B9C4" w14:textId="77777777" w:rsidR="004E180E" w:rsidRDefault="004E180E" w:rsidP="00D65B97">
      <w:r>
        <w:separator/>
      </w:r>
    </w:p>
  </w:endnote>
  <w:endnote w:type="continuationSeparator" w:id="0">
    <w:p w14:paraId="75E8EE12" w14:textId="77777777" w:rsidR="004E180E" w:rsidRDefault="004E180E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BE6E3BA" w14:textId="77777777" w:rsidR="00D65B97" w:rsidRDefault="00D65B9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A2195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23BB1D74" w14:textId="77777777" w:rsidR="00D65B97" w:rsidRDefault="00D65B9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16A2C" w:rsidRPr="00716A2C" w14:paraId="294C3B11" w14:textId="77777777" w:rsidTr="00776903">
      <w:tc>
        <w:tcPr>
          <w:tcW w:w="4528" w:type="dxa"/>
        </w:tcPr>
        <w:p w14:paraId="464B6DFA" w14:textId="77777777" w:rsidR="00716A2C" w:rsidRPr="00822C0C" w:rsidRDefault="004B41B2" w:rsidP="00716A2C">
          <w:pPr>
            <w:pStyle w:val="Fuzeile"/>
            <w:ind w:left="-108" w:right="360"/>
            <w:rPr>
              <w:sz w:val="18"/>
              <w:szCs w:val="18"/>
            </w:rPr>
          </w:pPr>
          <w:r>
            <w:rPr>
              <w:sz w:val="18"/>
              <w:szCs w:val="18"/>
            </w:rPr>
            <w:t>FB-1-03-05</w:t>
          </w:r>
        </w:p>
      </w:tc>
      <w:tc>
        <w:tcPr>
          <w:tcW w:w="5111" w:type="dxa"/>
        </w:tcPr>
        <w:p w14:paraId="56C6F25A" w14:textId="77777777" w:rsidR="00716A2C" w:rsidRPr="00822C0C" w:rsidRDefault="00716A2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5B6FAA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5B6FAA">
            <w:rPr>
              <w:bCs/>
              <w:noProof/>
              <w:sz w:val="18"/>
              <w:szCs w:val="18"/>
            </w:rPr>
            <w:t>4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6C82C2E1" w14:textId="77777777" w:rsidR="00D65B97" w:rsidRDefault="00D65B97" w:rsidP="00D65B97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F919B2" w:rsidRPr="00716A2C" w14:paraId="23FE7FB3" w14:textId="77777777" w:rsidTr="00427E90">
      <w:tc>
        <w:tcPr>
          <w:tcW w:w="4528" w:type="dxa"/>
        </w:tcPr>
        <w:p w14:paraId="573922EA" w14:textId="77777777" w:rsidR="00F919B2" w:rsidRPr="00822C0C" w:rsidRDefault="00F919B2" w:rsidP="00F919B2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14:paraId="45FD5DA6" w14:textId="77777777" w:rsidR="00F919B2" w:rsidRPr="00822C0C" w:rsidRDefault="00F919B2" w:rsidP="00F919B2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>
            <w:rPr>
              <w:bCs/>
              <w:noProof/>
              <w:sz w:val="18"/>
              <w:szCs w:val="18"/>
            </w:rPr>
            <w:t>4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7575BA0F" w14:textId="77777777" w:rsidR="00F919B2" w:rsidRDefault="00F919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53D33" w14:textId="77777777" w:rsidR="004E180E" w:rsidRDefault="004E180E" w:rsidP="00D65B97">
      <w:r>
        <w:separator/>
      </w:r>
    </w:p>
  </w:footnote>
  <w:footnote w:type="continuationSeparator" w:id="0">
    <w:p w14:paraId="2A57DE59" w14:textId="77777777" w:rsidR="004E180E" w:rsidRDefault="004E180E" w:rsidP="00D65B97">
      <w:r>
        <w:continuationSeparator/>
      </w:r>
    </w:p>
  </w:footnote>
  <w:footnote w:id="1">
    <w:p w14:paraId="3F26B77A" w14:textId="77777777" w:rsidR="004E180E" w:rsidRPr="00DF3BA7" w:rsidRDefault="004E180E" w:rsidP="004E180E">
      <w:pPr>
        <w:pStyle w:val="Funotentext"/>
        <w:rPr>
          <w:sz w:val="18"/>
          <w:szCs w:val="18"/>
        </w:rPr>
      </w:pPr>
      <w:r w:rsidRPr="00DF3BA7">
        <w:rPr>
          <w:rStyle w:val="Funotenzeichen"/>
          <w:sz w:val="18"/>
          <w:szCs w:val="18"/>
        </w:rPr>
        <w:footnoteRef/>
      </w:r>
      <w:r w:rsidRPr="00DF3BA7">
        <w:rPr>
          <w:sz w:val="18"/>
          <w:szCs w:val="18"/>
        </w:rPr>
        <w:t xml:space="preserve"> Es können auch mehr als drei Referenzen angegeben werden, dann auf gesonderter Anlage mit Angabe aller geforderten </w:t>
      </w:r>
      <w:r>
        <w:rPr>
          <w:sz w:val="18"/>
          <w:szCs w:val="18"/>
        </w:rPr>
        <w:t>Referenzinformationen gemäß</w:t>
      </w:r>
      <w:r w:rsidRPr="00DF3BA7">
        <w:rPr>
          <w:sz w:val="18"/>
          <w:szCs w:val="18"/>
        </w:rPr>
        <w:t xml:space="preserve"> diese</w:t>
      </w:r>
      <w:r>
        <w:rPr>
          <w:sz w:val="18"/>
          <w:szCs w:val="18"/>
        </w:rPr>
        <w:t xml:space="preserve">m </w:t>
      </w:r>
      <w:r w:rsidRPr="00DF3BA7">
        <w:rPr>
          <w:sz w:val="18"/>
          <w:szCs w:val="18"/>
        </w:rPr>
        <w:t>Formblatt.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F4E9" w14:textId="602A9E12" w:rsidR="008C76AB" w:rsidRDefault="008C76AB" w:rsidP="008C76AB">
    <w:pPr>
      <w:pStyle w:val="Kopfzeile"/>
    </w:pPr>
  </w:p>
  <w:p w14:paraId="1E3A2BAC" w14:textId="77777777" w:rsidR="008C76AB" w:rsidRDefault="008C76AB" w:rsidP="008C76AB">
    <w:pPr>
      <w:pStyle w:val="Kopfzeile"/>
    </w:pPr>
  </w:p>
  <w:p w14:paraId="38AA3AAE" w14:textId="77777777" w:rsidR="00F919B2" w:rsidRDefault="00F919B2" w:rsidP="008C76AB">
    <w:pPr>
      <w:pStyle w:val="Kopfzeile"/>
    </w:pPr>
  </w:p>
  <w:p w14:paraId="7599ECD7" w14:textId="77777777" w:rsidR="00D811E3" w:rsidRPr="008C76AB" w:rsidRDefault="008C76A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281D6FCE" wp14:editId="0C56EE7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DA779" w14:textId="77777777" w:rsidR="00F919B2" w:rsidRDefault="00F919B2" w:rsidP="00F919B2">
    <w:pPr>
      <w:pStyle w:val="Kopfzeile"/>
    </w:pPr>
    <w:r>
      <w:rPr>
        <w:rFonts w:cs="Arial"/>
      </w:rPr>
      <w:t>FB-1-03</w:t>
    </w:r>
  </w:p>
  <w:p w14:paraId="4F4EB3AF" w14:textId="77777777" w:rsidR="00F919B2" w:rsidRDefault="00F919B2" w:rsidP="00F919B2">
    <w:pPr>
      <w:pStyle w:val="Kopfzeile"/>
    </w:pPr>
    <w:r>
      <w:t>Revision: 05</w:t>
    </w:r>
  </w:p>
  <w:p w14:paraId="19501B8A" w14:textId="77777777" w:rsidR="00F919B2" w:rsidRDefault="00F919B2" w:rsidP="00F919B2">
    <w:pPr>
      <w:pStyle w:val="Kopfzeile"/>
    </w:pPr>
  </w:p>
  <w:p w14:paraId="6C8ACF52" w14:textId="489E22FF" w:rsidR="00D65B97" w:rsidRPr="00D65B97" w:rsidRDefault="00F919B2" w:rsidP="00D65B9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4384" behindDoc="1" locked="1" layoutInCell="1" allowOverlap="1" wp14:anchorId="7E06AFF4" wp14:editId="61991F5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360B2"/>
    <w:multiLevelType w:val="hybridMultilevel"/>
    <w:tmpl w:val="CB7270E8"/>
    <w:lvl w:ilvl="0" w:tplc="FFFFFFFF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B26526"/>
    <w:multiLevelType w:val="hybridMultilevel"/>
    <w:tmpl w:val="40964E4C"/>
    <w:lvl w:ilvl="0" w:tplc="78001F10">
      <w:start w:val="2"/>
      <w:numFmt w:val="bullet"/>
      <w:lvlText w:val="►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354A4"/>
    <w:multiLevelType w:val="hybridMultilevel"/>
    <w:tmpl w:val="7FBAA528"/>
    <w:lvl w:ilvl="0" w:tplc="9160BA70">
      <w:start w:val="50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  <w:bCs/>
        <w:color w:val="C000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024CD2"/>
    <w:multiLevelType w:val="hybridMultilevel"/>
    <w:tmpl w:val="C06A3B6C"/>
    <w:lvl w:ilvl="0" w:tplc="CDB886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3F64F2"/>
    <w:multiLevelType w:val="hybridMultilevel"/>
    <w:tmpl w:val="C4CA360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1015ED"/>
    <w:multiLevelType w:val="hybridMultilevel"/>
    <w:tmpl w:val="F2B0D80A"/>
    <w:lvl w:ilvl="0" w:tplc="BFC0D2A2">
      <w:numFmt w:val="bullet"/>
      <w:lvlText w:val="-"/>
      <w:lvlJc w:val="left"/>
      <w:pPr>
        <w:ind w:left="726" w:hanging="360"/>
      </w:pPr>
      <w:rPr>
        <w:rFonts w:ascii="Calibri Light" w:eastAsia="Calibri" w:hAnsi="Calibri Light" w:cs="Calibri Light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0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5E6413"/>
    <w:multiLevelType w:val="hybridMultilevel"/>
    <w:tmpl w:val="97E481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779649">
    <w:abstractNumId w:val="9"/>
  </w:num>
  <w:num w:numId="2" w16cid:durableId="160706445">
    <w:abstractNumId w:val="12"/>
  </w:num>
  <w:num w:numId="3" w16cid:durableId="1902977295">
    <w:abstractNumId w:val="22"/>
  </w:num>
  <w:num w:numId="4" w16cid:durableId="678049411">
    <w:abstractNumId w:val="25"/>
  </w:num>
  <w:num w:numId="5" w16cid:durableId="412169938">
    <w:abstractNumId w:val="12"/>
  </w:num>
  <w:num w:numId="6" w16cid:durableId="1369142907">
    <w:abstractNumId w:val="12"/>
  </w:num>
  <w:num w:numId="7" w16cid:durableId="1535000213">
    <w:abstractNumId w:val="12"/>
  </w:num>
  <w:num w:numId="8" w16cid:durableId="690649222">
    <w:abstractNumId w:val="12"/>
  </w:num>
  <w:num w:numId="9" w16cid:durableId="757865248">
    <w:abstractNumId w:val="17"/>
  </w:num>
  <w:num w:numId="10" w16cid:durableId="836112495">
    <w:abstractNumId w:val="6"/>
  </w:num>
  <w:num w:numId="11" w16cid:durableId="1551380334">
    <w:abstractNumId w:val="12"/>
  </w:num>
  <w:num w:numId="12" w16cid:durableId="209998504">
    <w:abstractNumId w:val="28"/>
  </w:num>
  <w:num w:numId="13" w16cid:durableId="1323200137">
    <w:abstractNumId w:val="14"/>
  </w:num>
  <w:num w:numId="14" w16cid:durableId="209732199">
    <w:abstractNumId w:val="15"/>
  </w:num>
  <w:num w:numId="15" w16cid:durableId="649476893">
    <w:abstractNumId w:val="12"/>
  </w:num>
  <w:num w:numId="16" w16cid:durableId="1588615044">
    <w:abstractNumId w:val="29"/>
  </w:num>
  <w:num w:numId="17" w16cid:durableId="1940941473">
    <w:abstractNumId w:val="18"/>
  </w:num>
  <w:num w:numId="18" w16cid:durableId="1548682445">
    <w:abstractNumId w:val="26"/>
  </w:num>
  <w:num w:numId="19" w16cid:durableId="1227376095">
    <w:abstractNumId w:val="8"/>
  </w:num>
  <w:num w:numId="20" w16cid:durableId="1237089286">
    <w:abstractNumId w:val="20"/>
  </w:num>
  <w:num w:numId="21" w16cid:durableId="1044257054">
    <w:abstractNumId w:val="5"/>
  </w:num>
  <w:num w:numId="22" w16cid:durableId="1190922086">
    <w:abstractNumId w:val="10"/>
  </w:num>
  <w:num w:numId="23" w16cid:durableId="1872064626">
    <w:abstractNumId w:val="23"/>
  </w:num>
  <w:num w:numId="24" w16cid:durableId="394593362">
    <w:abstractNumId w:val="0"/>
  </w:num>
  <w:num w:numId="25" w16cid:durableId="423838935">
    <w:abstractNumId w:val="24"/>
  </w:num>
  <w:num w:numId="26" w16cid:durableId="64035213">
    <w:abstractNumId w:val="4"/>
  </w:num>
  <w:num w:numId="27" w16cid:durableId="24600804">
    <w:abstractNumId w:val="2"/>
  </w:num>
  <w:num w:numId="28" w16cid:durableId="387848377">
    <w:abstractNumId w:val="3"/>
  </w:num>
  <w:num w:numId="29" w16cid:durableId="1813205192">
    <w:abstractNumId w:val="27"/>
  </w:num>
  <w:num w:numId="30" w16cid:durableId="1090354466">
    <w:abstractNumId w:val="21"/>
  </w:num>
  <w:num w:numId="31" w16cid:durableId="791284072">
    <w:abstractNumId w:val="7"/>
  </w:num>
  <w:num w:numId="32" w16cid:durableId="1031734444">
    <w:abstractNumId w:val="16"/>
  </w:num>
  <w:num w:numId="33" w16cid:durableId="1842040547">
    <w:abstractNumId w:val="13"/>
  </w:num>
  <w:num w:numId="34" w16cid:durableId="1669749901">
    <w:abstractNumId w:val="1"/>
  </w:num>
  <w:num w:numId="35" w16cid:durableId="368072693">
    <w:abstractNumId w:val="11"/>
  </w:num>
  <w:num w:numId="36" w16cid:durableId="14375556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71wAFgOPsgZIo4G+UndNagGuFCPs59bKMFTPN0yxBSeXx4hm2xgdaKz4eOyM21qoIgxESDXoZJ8F8K2hk3H58A==" w:salt="ido4/VyNlgGKkRVxfg2mkw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0E"/>
    <w:rsid w:val="0000594C"/>
    <w:rsid w:val="00005C89"/>
    <w:rsid w:val="000067CF"/>
    <w:rsid w:val="00067626"/>
    <w:rsid w:val="000A3FDF"/>
    <w:rsid w:val="000A7876"/>
    <w:rsid w:val="00105212"/>
    <w:rsid w:val="0019204F"/>
    <w:rsid w:val="001A2195"/>
    <w:rsid w:val="001B400C"/>
    <w:rsid w:val="001B4042"/>
    <w:rsid w:val="001C390D"/>
    <w:rsid w:val="001C41A3"/>
    <w:rsid w:val="001D73B3"/>
    <w:rsid w:val="001E0679"/>
    <w:rsid w:val="002023FA"/>
    <w:rsid w:val="002032D0"/>
    <w:rsid w:val="00217269"/>
    <w:rsid w:val="002408C8"/>
    <w:rsid w:val="0025340A"/>
    <w:rsid w:val="00256D1F"/>
    <w:rsid w:val="00274C91"/>
    <w:rsid w:val="002966A5"/>
    <w:rsid w:val="002F28F7"/>
    <w:rsid w:val="00311070"/>
    <w:rsid w:val="00324129"/>
    <w:rsid w:val="00327B44"/>
    <w:rsid w:val="00327DA8"/>
    <w:rsid w:val="0033423E"/>
    <w:rsid w:val="003667F3"/>
    <w:rsid w:val="003778CC"/>
    <w:rsid w:val="003B42AE"/>
    <w:rsid w:val="003B5ACB"/>
    <w:rsid w:val="003C25C6"/>
    <w:rsid w:val="003E1CD6"/>
    <w:rsid w:val="003E293C"/>
    <w:rsid w:val="00415DDC"/>
    <w:rsid w:val="00426CF8"/>
    <w:rsid w:val="00437CF0"/>
    <w:rsid w:val="004415B8"/>
    <w:rsid w:val="00447682"/>
    <w:rsid w:val="0046417E"/>
    <w:rsid w:val="004763A7"/>
    <w:rsid w:val="004B41B2"/>
    <w:rsid w:val="004C682A"/>
    <w:rsid w:val="004E180E"/>
    <w:rsid w:val="004E1D20"/>
    <w:rsid w:val="00530E07"/>
    <w:rsid w:val="00535605"/>
    <w:rsid w:val="00544808"/>
    <w:rsid w:val="0058651D"/>
    <w:rsid w:val="0059656F"/>
    <w:rsid w:val="005B3DAF"/>
    <w:rsid w:val="005B6FAA"/>
    <w:rsid w:val="005C4C16"/>
    <w:rsid w:val="005F29BE"/>
    <w:rsid w:val="006048B2"/>
    <w:rsid w:val="00613FF0"/>
    <w:rsid w:val="00623583"/>
    <w:rsid w:val="00623778"/>
    <w:rsid w:val="00645118"/>
    <w:rsid w:val="00662EB8"/>
    <w:rsid w:val="00675B00"/>
    <w:rsid w:val="00676FA4"/>
    <w:rsid w:val="006C6185"/>
    <w:rsid w:val="006C7191"/>
    <w:rsid w:val="00716A2C"/>
    <w:rsid w:val="00725187"/>
    <w:rsid w:val="00757B53"/>
    <w:rsid w:val="00776903"/>
    <w:rsid w:val="007905F9"/>
    <w:rsid w:val="008218D2"/>
    <w:rsid w:val="00822C0C"/>
    <w:rsid w:val="00867195"/>
    <w:rsid w:val="00867795"/>
    <w:rsid w:val="008B64E5"/>
    <w:rsid w:val="008C4379"/>
    <w:rsid w:val="008C4AAB"/>
    <w:rsid w:val="008C76AB"/>
    <w:rsid w:val="00926D37"/>
    <w:rsid w:val="00926EB6"/>
    <w:rsid w:val="0093262E"/>
    <w:rsid w:val="00957F6B"/>
    <w:rsid w:val="00967B1A"/>
    <w:rsid w:val="00983EC3"/>
    <w:rsid w:val="009A1D69"/>
    <w:rsid w:val="009B2AC7"/>
    <w:rsid w:val="009D3D05"/>
    <w:rsid w:val="00A1446D"/>
    <w:rsid w:val="00A6790E"/>
    <w:rsid w:val="00B0260F"/>
    <w:rsid w:val="00B04537"/>
    <w:rsid w:val="00B415DD"/>
    <w:rsid w:val="00B74694"/>
    <w:rsid w:val="00B81115"/>
    <w:rsid w:val="00B86015"/>
    <w:rsid w:val="00B917A3"/>
    <w:rsid w:val="00B96A3F"/>
    <w:rsid w:val="00BA43F9"/>
    <w:rsid w:val="00BC6697"/>
    <w:rsid w:val="00BD1905"/>
    <w:rsid w:val="00C44CD1"/>
    <w:rsid w:val="00C70E70"/>
    <w:rsid w:val="00C81613"/>
    <w:rsid w:val="00C902EB"/>
    <w:rsid w:val="00C9793A"/>
    <w:rsid w:val="00CD32DD"/>
    <w:rsid w:val="00CD7BC6"/>
    <w:rsid w:val="00D24F27"/>
    <w:rsid w:val="00D403C0"/>
    <w:rsid w:val="00D65B97"/>
    <w:rsid w:val="00D65CE0"/>
    <w:rsid w:val="00D72774"/>
    <w:rsid w:val="00D75D47"/>
    <w:rsid w:val="00D811E3"/>
    <w:rsid w:val="00D90BE5"/>
    <w:rsid w:val="00DA6028"/>
    <w:rsid w:val="00DB2353"/>
    <w:rsid w:val="00DD6B5F"/>
    <w:rsid w:val="00DE22EC"/>
    <w:rsid w:val="00DE7F86"/>
    <w:rsid w:val="00E374D8"/>
    <w:rsid w:val="00E43DB9"/>
    <w:rsid w:val="00E84F65"/>
    <w:rsid w:val="00F51278"/>
    <w:rsid w:val="00F7225C"/>
    <w:rsid w:val="00F919B2"/>
    <w:rsid w:val="00FA17E1"/>
    <w:rsid w:val="00FA3B49"/>
    <w:rsid w:val="00FB187D"/>
    <w:rsid w:val="00FC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74C8B"/>
  <w15:chartTrackingRefBased/>
  <w15:docId w15:val="{BC358544-A393-4BE3-8C83-3D0262EC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iPriority w:val="99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C390D"/>
    <w:rPr>
      <w:color w:val="808080"/>
    </w:rPr>
  </w:style>
  <w:style w:type="paragraph" w:styleId="berarbeitung">
    <w:name w:val="Revision"/>
    <w:hidden/>
    <w:uiPriority w:val="99"/>
    <w:semiHidden/>
    <w:rsid w:val="00DE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eschaffungen\FORMULARE%20-%20MUSTER\Formbl&#228;tter%20f&#252;r%20VMS_intern\Vorlagen\FB-1-03-05%20Eigenerkl&#228;rung%20zu%20Referenz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0C6D2C9E984B178A0E90C174364D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F0760E-9AA7-47FA-9900-D832962E78D3}"/>
      </w:docPartPr>
      <w:docPartBody>
        <w:p w:rsidR="007A6AB2" w:rsidRDefault="007A6AB2" w:rsidP="007A6AB2">
          <w:pPr>
            <w:pStyle w:val="FA0C6D2C9E984B178A0E90C174364DF9"/>
          </w:pPr>
          <w:r w:rsidRPr="002556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51E2DC54ED49FC8BCFAEA8E99DEF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5A472F-A457-47C3-B5DC-225D9173AA3E}"/>
      </w:docPartPr>
      <w:docPartBody>
        <w:p w:rsidR="007A6AB2" w:rsidRDefault="007A6AB2" w:rsidP="007A6AB2">
          <w:pPr>
            <w:pStyle w:val="BC51E2DC54ED49FC8BCFAEA8E99DEF94"/>
          </w:pPr>
          <w:r w:rsidRPr="002556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B33B02126D46AEBDA27537086F0A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646F8-0EA4-4BAE-89B6-CEE4F9CD8E03}"/>
      </w:docPartPr>
      <w:docPartBody>
        <w:p w:rsidR="007A6AB2" w:rsidRDefault="007A6AB2" w:rsidP="007A6AB2">
          <w:pPr>
            <w:pStyle w:val="62B33B02126D46AEBDA27537086F0A75"/>
          </w:pPr>
          <w:r w:rsidRPr="002556F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B2"/>
    <w:rsid w:val="007A6AB2"/>
    <w:rsid w:val="008353E5"/>
    <w:rsid w:val="00F7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6AB2"/>
    <w:rPr>
      <w:color w:val="666666"/>
    </w:rPr>
  </w:style>
  <w:style w:type="paragraph" w:customStyle="1" w:styleId="FA0C6D2C9E984B178A0E90C174364DF9">
    <w:name w:val="FA0C6D2C9E984B178A0E90C174364DF9"/>
    <w:rsid w:val="007A6AB2"/>
  </w:style>
  <w:style w:type="paragraph" w:customStyle="1" w:styleId="BC51E2DC54ED49FC8BCFAEA8E99DEF94">
    <w:name w:val="BC51E2DC54ED49FC8BCFAEA8E99DEF94"/>
    <w:rsid w:val="007A6AB2"/>
  </w:style>
  <w:style w:type="paragraph" w:customStyle="1" w:styleId="62B33B02126D46AEBDA27537086F0A75">
    <w:name w:val="62B33B02126D46AEBDA27537086F0A75"/>
    <w:rsid w:val="007A6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6610A4-1588-4266-90E5-3E572E9F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FB-1-03-05 Eigenerklärung zu Referenzen</Template>
  <TotalTime>0</TotalTime>
  <Pages>5</Pages>
  <Words>810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7</cp:revision>
  <cp:lastPrinted>2022-05-23T15:15:00Z</cp:lastPrinted>
  <dcterms:created xsi:type="dcterms:W3CDTF">2026-08-17T06:17:00Z</dcterms:created>
  <dcterms:modified xsi:type="dcterms:W3CDTF">2026-08-25T12:17:00Z</dcterms:modified>
</cp:coreProperties>
</file>